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46" w:rsidRPr="00811CC6" w:rsidRDefault="00672246" w:rsidP="00672246">
      <w:pPr>
        <w:jc w:val="center"/>
        <w:rPr>
          <w:sz w:val="56"/>
          <w:szCs w:val="56"/>
          <w:lang w:val="nb-NO"/>
        </w:rPr>
      </w:pPr>
      <w:r w:rsidRPr="00811CC6">
        <w:rPr>
          <w:sz w:val="56"/>
          <w:szCs w:val="56"/>
          <w:lang w:val="nb-NO"/>
        </w:rPr>
        <w:t>I</w:t>
      </w:r>
      <w:r w:rsidR="008E758B">
        <w:rPr>
          <w:sz w:val="56"/>
          <w:szCs w:val="56"/>
          <w:lang w:val="nb-NO"/>
        </w:rPr>
        <w:t>nnkalling til K</w:t>
      </w:r>
      <w:r w:rsidR="00D26659">
        <w:rPr>
          <w:sz w:val="56"/>
          <w:szCs w:val="56"/>
          <w:lang w:val="nb-NO"/>
        </w:rPr>
        <w:t>retsting 2012</w:t>
      </w:r>
    </w:p>
    <w:p w:rsidR="00672246" w:rsidRPr="00811CC6" w:rsidRDefault="00672246" w:rsidP="00672246">
      <w:pPr>
        <w:jc w:val="center"/>
        <w:rPr>
          <w:sz w:val="56"/>
          <w:szCs w:val="56"/>
          <w:lang w:val="nb-NO"/>
        </w:rPr>
      </w:pPr>
    </w:p>
    <w:p w:rsidR="00672246" w:rsidRPr="00811CC6" w:rsidRDefault="00672246" w:rsidP="00672246">
      <w:pPr>
        <w:jc w:val="center"/>
        <w:rPr>
          <w:sz w:val="56"/>
          <w:szCs w:val="56"/>
          <w:lang w:val="nb-NO"/>
        </w:rPr>
      </w:pPr>
      <w:r w:rsidRPr="00811CC6">
        <w:rPr>
          <w:sz w:val="56"/>
          <w:szCs w:val="56"/>
          <w:lang w:val="nb-NO"/>
        </w:rPr>
        <w:t>Sunnmøre Krets</w:t>
      </w:r>
    </w:p>
    <w:p w:rsidR="00672246" w:rsidRPr="00811CC6" w:rsidRDefault="00672246" w:rsidP="00672246">
      <w:pPr>
        <w:jc w:val="center"/>
        <w:rPr>
          <w:sz w:val="56"/>
          <w:szCs w:val="56"/>
          <w:lang w:val="nb-NO"/>
        </w:rPr>
      </w:pPr>
      <w:r w:rsidRPr="00811CC6">
        <w:rPr>
          <w:sz w:val="56"/>
          <w:szCs w:val="56"/>
          <w:lang w:val="nb-NO"/>
        </w:rPr>
        <w:t>av</w:t>
      </w:r>
    </w:p>
    <w:p w:rsidR="00672246" w:rsidRPr="00811CC6" w:rsidRDefault="00672246" w:rsidP="00672246">
      <w:pPr>
        <w:jc w:val="center"/>
        <w:rPr>
          <w:sz w:val="56"/>
          <w:szCs w:val="56"/>
          <w:lang w:val="nb-NO"/>
        </w:rPr>
      </w:pPr>
      <w:r w:rsidRPr="00811CC6">
        <w:rPr>
          <w:sz w:val="56"/>
          <w:szCs w:val="56"/>
          <w:lang w:val="nb-NO"/>
        </w:rPr>
        <w:t xml:space="preserve"> Norges </w:t>
      </w:r>
      <w:r>
        <w:rPr>
          <w:sz w:val="56"/>
          <w:szCs w:val="56"/>
          <w:lang w:val="nb-NO"/>
        </w:rPr>
        <w:t>Speide</w:t>
      </w:r>
      <w:r w:rsidRPr="00811CC6">
        <w:rPr>
          <w:sz w:val="56"/>
          <w:szCs w:val="56"/>
          <w:lang w:val="nb-NO"/>
        </w:rPr>
        <w:t>rforbund</w:t>
      </w:r>
    </w:p>
    <w:p w:rsidR="00672246" w:rsidRPr="00811CC6" w:rsidRDefault="00672246" w:rsidP="00672246">
      <w:pPr>
        <w:jc w:val="center"/>
        <w:rPr>
          <w:sz w:val="56"/>
          <w:szCs w:val="56"/>
          <w:lang w:val="nb-NO"/>
        </w:rPr>
      </w:pPr>
    </w:p>
    <w:p w:rsidR="00672246" w:rsidRDefault="00D26659" w:rsidP="00672246">
      <w:pPr>
        <w:jc w:val="center"/>
        <w:rPr>
          <w:sz w:val="56"/>
          <w:szCs w:val="56"/>
          <w:lang w:val="nb-NO"/>
        </w:rPr>
      </w:pPr>
      <w:r>
        <w:rPr>
          <w:sz w:val="56"/>
          <w:szCs w:val="56"/>
          <w:lang w:val="nb-NO"/>
        </w:rPr>
        <w:t>Sula</w:t>
      </w:r>
    </w:p>
    <w:p w:rsidR="00672246" w:rsidRPr="00811CC6" w:rsidRDefault="00672246" w:rsidP="00672246">
      <w:pPr>
        <w:jc w:val="center"/>
        <w:rPr>
          <w:sz w:val="56"/>
          <w:szCs w:val="56"/>
          <w:lang w:val="nb-NO"/>
        </w:rPr>
      </w:pPr>
    </w:p>
    <w:p w:rsidR="00672246" w:rsidRPr="00811CC6" w:rsidRDefault="00D26659" w:rsidP="00672246">
      <w:pPr>
        <w:jc w:val="center"/>
        <w:rPr>
          <w:sz w:val="56"/>
          <w:szCs w:val="56"/>
          <w:lang w:val="nb-NO"/>
        </w:rPr>
      </w:pPr>
      <w:r>
        <w:rPr>
          <w:sz w:val="56"/>
          <w:szCs w:val="56"/>
          <w:lang w:val="nb-NO"/>
        </w:rPr>
        <w:t>05. Februar  2012</w:t>
      </w:r>
    </w:p>
    <w:p w:rsidR="00672246" w:rsidRPr="00811CC6" w:rsidRDefault="00672246" w:rsidP="00672246">
      <w:pPr>
        <w:jc w:val="center"/>
        <w:rPr>
          <w:sz w:val="56"/>
          <w:szCs w:val="56"/>
          <w:lang w:val="nb-NO"/>
        </w:rPr>
      </w:pPr>
      <w:r>
        <w:rPr>
          <w:noProof/>
          <w:lang w:eastAsia="nn-NO"/>
        </w:rPr>
        <w:drawing>
          <wp:anchor distT="0" distB="0" distL="114300" distR="114300" simplePos="0" relativeHeight="251659264" behindDoc="1" locked="0" layoutInCell="1" allowOverlap="1">
            <wp:simplePos x="0" y="0"/>
            <wp:positionH relativeFrom="column">
              <wp:posOffset>75565</wp:posOffset>
            </wp:positionH>
            <wp:positionV relativeFrom="paragraph">
              <wp:posOffset>0</wp:posOffset>
            </wp:positionV>
            <wp:extent cx="5324475" cy="5324475"/>
            <wp:effectExtent l="0" t="0" r="9525" b="9525"/>
            <wp:wrapNone/>
            <wp:docPr id="7" name="Bilde 7" descr="http://www.speiding.no/dokument.php?dok=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eiding.no/dokument.php?dok=2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pic:spPr>
                </pic:pic>
              </a:graphicData>
            </a:graphic>
            <wp14:sizeRelH relativeFrom="page">
              <wp14:pctWidth>0</wp14:pctWidth>
            </wp14:sizeRelH>
            <wp14:sizeRelV relativeFrom="page">
              <wp14:pctHeight>0</wp14:pctHeight>
            </wp14:sizeRelV>
          </wp:anchor>
        </w:drawing>
      </w:r>
    </w:p>
    <w:p w:rsidR="00672246" w:rsidRPr="00811CC6" w:rsidRDefault="00672246" w:rsidP="00672246">
      <w:pPr>
        <w:rPr>
          <w:lang w:val="nb-NO"/>
        </w:rPr>
      </w:pPr>
    </w:p>
    <w:p w:rsidR="00672246" w:rsidRPr="00811CC6" w:rsidRDefault="00672246" w:rsidP="00672246">
      <w:pPr>
        <w:rPr>
          <w:lang w:val="nb-NO"/>
        </w:rPr>
      </w:pPr>
    </w:p>
    <w:p w:rsidR="00672246" w:rsidRPr="00811CC6" w:rsidRDefault="00672246" w:rsidP="00672246">
      <w:pPr>
        <w:rPr>
          <w:lang w:val="nb-NO"/>
        </w:rPr>
      </w:pPr>
    </w:p>
    <w:p w:rsidR="00672246" w:rsidRPr="00811CC6" w:rsidRDefault="00672246" w:rsidP="00672246">
      <w:pPr>
        <w:rPr>
          <w:lang w:val="nb-NO"/>
        </w:rPr>
      </w:pPr>
    </w:p>
    <w:p w:rsidR="00672246" w:rsidRPr="00811CC6" w:rsidRDefault="00672246" w:rsidP="00672246">
      <w:pPr>
        <w:rPr>
          <w:lang w:val="nb-NO"/>
        </w:rPr>
      </w:pPr>
    </w:p>
    <w:p w:rsidR="00672246" w:rsidRPr="00811CC6" w:rsidRDefault="00672246" w:rsidP="00672246">
      <w:pPr>
        <w:rPr>
          <w:lang w:val="nb-NO"/>
        </w:rPr>
      </w:pPr>
    </w:p>
    <w:p w:rsidR="00672246" w:rsidRPr="00811CC6" w:rsidRDefault="00672246" w:rsidP="00672246">
      <w:pPr>
        <w:jc w:val="center"/>
        <w:rPr>
          <w:rFonts w:ascii="Bernard MT Condensed" w:hAnsi="Bernard MT Condensed"/>
          <w:sz w:val="72"/>
          <w:szCs w:val="72"/>
          <w:lang w:val="nb-NO"/>
        </w:rPr>
      </w:pPr>
    </w:p>
    <w:p w:rsidR="00672246" w:rsidRPr="00811CC6" w:rsidRDefault="00672246" w:rsidP="00672246">
      <w:pPr>
        <w:jc w:val="center"/>
        <w:rPr>
          <w:rFonts w:ascii="Bernard MT Condensed" w:hAnsi="Bernard MT Condensed"/>
          <w:sz w:val="72"/>
          <w:szCs w:val="72"/>
          <w:lang w:val="nb-NO"/>
        </w:rPr>
      </w:pPr>
    </w:p>
    <w:p w:rsidR="00672246" w:rsidRPr="00811CC6" w:rsidRDefault="00672246" w:rsidP="00672246">
      <w:pPr>
        <w:jc w:val="center"/>
        <w:rPr>
          <w:rFonts w:ascii="Bernard MT Condensed" w:hAnsi="Bernard MT Condensed"/>
          <w:sz w:val="72"/>
          <w:szCs w:val="72"/>
          <w:lang w:val="nb-NO"/>
        </w:rPr>
      </w:pPr>
    </w:p>
    <w:p w:rsidR="00672246" w:rsidRPr="00811CC6" w:rsidRDefault="00672246" w:rsidP="00672246">
      <w:pPr>
        <w:jc w:val="center"/>
        <w:rPr>
          <w:rFonts w:ascii="Bernard MT Condensed" w:hAnsi="Bernard MT Condensed"/>
          <w:sz w:val="72"/>
          <w:szCs w:val="72"/>
          <w:lang w:val="nb-NO"/>
        </w:rPr>
      </w:pPr>
    </w:p>
    <w:p w:rsidR="00672246" w:rsidRPr="00811CC6" w:rsidRDefault="00672246" w:rsidP="00672246">
      <w:pPr>
        <w:jc w:val="center"/>
        <w:rPr>
          <w:rFonts w:ascii="Bernard MT Condensed" w:hAnsi="Bernard MT Condensed"/>
          <w:sz w:val="72"/>
          <w:szCs w:val="72"/>
          <w:lang w:val="nb-NO"/>
        </w:rPr>
      </w:pPr>
    </w:p>
    <w:p w:rsidR="00672246" w:rsidRPr="00811CC6" w:rsidRDefault="00672246" w:rsidP="00672246">
      <w:pPr>
        <w:pStyle w:val="Stil"/>
        <w:spacing w:line="403" w:lineRule="exact"/>
        <w:ind w:left="5" w:right="250"/>
        <w:rPr>
          <w:b/>
          <w:bCs/>
          <w:sz w:val="45"/>
          <w:szCs w:val="45"/>
        </w:rPr>
      </w:pPr>
    </w:p>
    <w:p w:rsidR="00157FF5" w:rsidRPr="002776E1" w:rsidRDefault="00157FF5" w:rsidP="00157FF5">
      <w:pPr>
        <w:pStyle w:val="Topptekst"/>
        <w:jc w:val="center"/>
        <w:rPr>
          <w:rFonts w:ascii="Comic Sans MS" w:hAnsi="Comic Sans MS"/>
          <w:b/>
          <w:bCs/>
          <w:sz w:val="52"/>
          <w:lang w:val="nn-NO"/>
        </w:rPr>
      </w:pPr>
      <w:r>
        <w:rPr>
          <w:noProof/>
          <w:lang w:val="nn-NO" w:eastAsia="nn-NO"/>
        </w:rPr>
        <w:drawing>
          <wp:anchor distT="0" distB="0" distL="114300" distR="114300" simplePos="0" relativeHeight="251661312" behindDoc="0" locked="0" layoutInCell="1" allowOverlap="1" wp14:anchorId="12C58369" wp14:editId="3E4F0B1E">
            <wp:simplePos x="0" y="0"/>
            <wp:positionH relativeFrom="column">
              <wp:posOffset>-299720</wp:posOffset>
            </wp:positionH>
            <wp:positionV relativeFrom="paragraph">
              <wp:posOffset>-1905</wp:posOffset>
            </wp:positionV>
            <wp:extent cx="609600" cy="609600"/>
            <wp:effectExtent l="19050" t="0" r="0" b="0"/>
            <wp:wrapSquare wrapText="bothSides"/>
            <wp:docPr id="11" name="Bilde 10" descr="luther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lutherrosa"/>
                    <pic:cNvPicPr>
                      <a:picLocks noChangeAspect="1" noChangeArrowheads="1"/>
                    </pic:cNvPicPr>
                  </pic:nvPicPr>
                  <pic:blipFill>
                    <a:blip r:embed="rId9"/>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noProof/>
          <w:lang w:val="nn-NO" w:eastAsia="nn-NO"/>
        </w:rPr>
        <w:drawing>
          <wp:anchor distT="0" distB="0" distL="114300" distR="114300" simplePos="0" relativeHeight="251662336" behindDoc="0" locked="0" layoutInCell="1" allowOverlap="1" wp14:anchorId="796A4BAC" wp14:editId="7DE5F426">
            <wp:simplePos x="0" y="0"/>
            <wp:positionH relativeFrom="column">
              <wp:posOffset>5805805</wp:posOffset>
            </wp:positionH>
            <wp:positionV relativeFrom="paragraph">
              <wp:posOffset>-87630</wp:posOffset>
            </wp:positionV>
            <wp:extent cx="409575" cy="695325"/>
            <wp:effectExtent l="19050" t="0" r="9525" b="0"/>
            <wp:wrapSquare wrapText="bothSides"/>
            <wp:docPr id="14" name="Bilde 11" descr="n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nsff"/>
                    <pic:cNvPicPr>
                      <a:picLocks noChangeAspect="1" noChangeArrowheads="1"/>
                    </pic:cNvPicPr>
                  </pic:nvPicPr>
                  <pic:blipFill>
                    <a:blip r:embed="rId10"/>
                    <a:srcRect/>
                    <a:stretch>
                      <a:fillRect/>
                    </a:stretch>
                  </pic:blipFill>
                  <pic:spPr bwMode="auto">
                    <a:xfrm>
                      <a:off x="0" y="0"/>
                      <a:ext cx="409575" cy="695325"/>
                    </a:xfrm>
                    <a:prstGeom prst="rect">
                      <a:avLst/>
                    </a:prstGeom>
                    <a:noFill/>
                    <a:ln w="9525">
                      <a:noFill/>
                      <a:miter lim="800000"/>
                      <a:headEnd/>
                      <a:tailEnd/>
                    </a:ln>
                  </pic:spPr>
                </pic:pic>
              </a:graphicData>
            </a:graphic>
          </wp:anchor>
        </w:drawing>
      </w:r>
      <w:r w:rsidRPr="002776E1">
        <w:rPr>
          <w:rFonts w:ascii="Comic Sans MS" w:hAnsi="Comic Sans MS"/>
          <w:b/>
          <w:bCs/>
          <w:sz w:val="52"/>
          <w:lang w:val="nn-NO"/>
        </w:rPr>
        <w:t>SULA FSK</w:t>
      </w:r>
    </w:p>
    <w:p w:rsidR="00157FF5" w:rsidRPr="002776E1" w:rsidRDefault="00157FF5" w:rsidP="00157FF5">
      <w:pPr>
        <w:pStyle w:val="Topptekst"/>
        <w:jc w:val="center"/>
        <w:rPr>
          <w:lang w:val="nn-NO"/>
        </w:rPr>
      </w:pPr>
      <w:r w:rsidRPr="002776E1">
        <w:rPr>
          <w:lang w:val="nn-NO"/>
        </w:rPr>
        <w:t>FRIKYRKJA SITT SPEIDARKORPS</w:t>
      </w:r>
    </w:p>
    <w:p w:rsidR="00157FF5" w:rsidRPr="002776E1" w:rsidRDefault="00157FF5" w:rsidP="00157FF5">
      <w:pPr>
        <w:pStyle w:val="Topptekst"/>
        <w:rPr>
          <w:lang w:val="nn-NO"/>
        </w:rPr>
      </w:pPr>
    </w:p>
    <w:p w:rsidR="00157FF5" w:rsidRPr="002776E1" w:rsidRDefault="00157FF5" w:rsidP="00157FF5">
      <w:pPr>
        <w:pStyle w:val="Ingenmellomrom"/>
      </w:pPr>
      <w:r w:rsidRPr="002776E1">
        <w:t>Invitasjon til</w:t>
      </w:r>
      <w:r>
        <w:t xml:space="preserve"> Kretsting  5 februar 2012</w:t>
      </w:r>
    </w:p>
    <w:p w:rsidR="00157FF5" w:rsidRPr="002776E1" w:rsidRDefault="00157FF5" w:rsidP="00157FF5">
      <w:pPr>
        <w:pStyle w:val="Ingenmellomrom"/>
      </w:pPr>
      <w:r w:rsidRPr="002776E1">
        <w:t>Sula FSK har den</w:t>
      </w:r>
      <w:r w:rsidR="008617C2">
        <w:t xml:space="preserve"> glede å invitere til Kretsting</w:t>
      </w:r>
      <w:r w:rsidRPr="002776E1">
        <w:t>, søndag 5</w:t>
      </w:r>
      <w:r w:rsidR="008617C2">
        <w:t>.</w:t>
      </w:r>
      <w:r w:rsidRPr="002776E1">
        <w:t xml:space="preserve"> februar 2012. Dette avholdes på Sula Frikirke. Vi oppfordrer deltakerne </w:t>
      </w:r>
      <w:r>
        <w:t xml:space="preserve">til </w:t>
      </w:r>
      <w:r w:rsidRPr="002776E1">
        <w:t>å komme og være med på  Gudstjenesten hos oss som begynner kl 11.00. Kretstinget starter med registrering og påfølgende forhandlinger kl 13.00.</w:t>
      </w:r>
    </w:p>
    <w:p w:rsidR="00157FF5" w:rsidRPr="002776E1" w:rsidRDefault="00157FF5" w:rsidP="00157FF5">
      <w:pPr>
        <w:pStyle w:val="Ingenmellomrom"/>
      </w:pPr>
      <w:r w:rsidRPr="002776E1">
        <w:t xml:space="preserve">Vi serverer en enkel middag i </w:t>
      </w:r>
      <w:r w:rsidR="008617C2">
        <w:t xml:space="preserve">løpet </w:t>
      </w:r>
      <w:r w:rsidRPr="002776E1">
        <w:t xml:space="preserve">av tinget. Prisen på denne må vi komme tilbake til senere, men vi kan love at den blir både god og rimelig. </w:t>
      </w:r>
    </w:p>
    <w:p w:rsidR="00157FF5" w:rsidRDefault="00157FF5" w:rsidP="00157FF5">
      <w:pPr>
        <w:pStyle w:val="Ingenmellomrom"/>
      </w:pPr>
    </w:p>
    <w:p w:rsidR="00157FF5" w:rsidRPr="002776E1" w:rsidRDefault="00157FF5" w:rsidP="00157FF5">
      <w:pPr>
        <w:pStyle w:val="Ingenmellomrom"/>
      </w:pPr>
      <w:r w:rsidRPr="002776E1">
        <w:t>Påmeldingfrist 30. januar.</w:t>
      </w:r>
    </w:p>
    <w:p w:rsidR="00157FF5" w:rsidRPr="002776E1" w:rsidRDefault="00157FF5" w:rsidP="00157FF5">
      <w:pPr>
        <w:pStyle w:val="Ingenmellomrom"/>
        <w:rPr>
          <w:rFonts w:cs="Tahoma"/>
        </w:rPr>
      </w:pPr>
    </w:p>
    <w:p w:rsidR="00157FF5" w:rsidRPr="002776E1" w:rsidRDefault="008617C2" w:rsidP="00157FF5">
      <w:pPr>
        <w:pStyle w:val="Ingenmellomrom"/>
        <w:rPr>
          <w:rFonts w:cs="Tahoma"/>
        </w:rPr>
      </w:pPr>
      <w:r>
        <w:rPr>
          <w:rFonts w:cs="Tahoma"/>
        </w:rPr>
        <w:t>Påmelding gruppevis til:</w:t>
      </w:r>
      <w:r>
        <w:rPr>
          <w:rFonts w:cs="Tahoma"/>
        </w:rPr>
        <w:tab/>
      </w:r>
      <w:r w:rsidR="00157FF5" w:rsidRPr="002776E1">
        <w:rPr>
          <w:rFonts w:cs="Tahoma"/>
        </w:rPr>
        <w:t>Kretsleiar Steinar Klokk på e.post</w:t>
      </w:r>
    </w:p>
    <w:p w:rsidR="00157FF5" w:rsidRDefault="008E758B" w:rsidP="00157FF5">
      <w:pPr>
        <w:pStyle w:val="Ingenmellomrom"/>
        <w:rPr>
          <w:rFonts w:cs="Tahoma"/>
        </w:rPr>
      </w:pPr>
      <w:hyperlink r:id="rId11" w:history="1">
        <w:r w:rsidR="00157FF5" w:rsidRPr="00FA1704">
          <w:rPr>
            <w:rStyle w:val="Hyperkobling"/>
            <w:rFonts w:cs="Tahoma"/>
            <w:sz w:val="32"/>
            <w:szCs w:val="32"/>
          </w:rPr>
          <w:t>steinar.klokk@sykkylven.kommune.no</w:t>
        </w:r>
      </w:hyperlink>
    </w:p>
    <w:p w:rsidR="00157FF5" w:rsidRDefault="00157FF5" w:rsidP="00157FF5">
      <w:pPr>
        <w:pStyle w:val="Ingenmellomrom"/>
        <w:rPr>
          <w:rFonts w:cs="Tahoma"/>
        </w:rPr>
      </w:pPr>
    </w:p>
    <w:p w:rsidR="00157FF5" w:rsidRPr="002776E1" w:rsidRDefault="00157FF5" w:rsidP="00157FF5">
      <w:pPr>
        <w:pStyle w:val="Ingenmellomrom"/>
        <w:rPr>
          <w:rFonts w:cs="Tahoma"/>
        </w:rPr>
      </w:pPr>
      <w:r>
        <w:rPr>
          <w:rFonts w:cs="Tahoma"/>
        </w:rPr>
        <w:t>Speiderhilsen lederne i Sula FSK</w:t>
      </w:r>
    </w:p>
    <w:p w:rsidR="00157FF5" w:rsidRDefault="00157FF5" w:rsidP="00157FF5">
      <w:pPr>
        <w:pStyle w:val="Topptekst"/>
        <w:rPr>
          <w:lang w:val="nn-NO"/>
        </w:rPr>
      </w:pPr>
    </w:p>
    <w:p w:rsidR="00157FF5" w:rsidRDefault="00157FF5" w:rsidP="00157FF5">
      <w:pPr>
        <w:pStyle w:val="Topptekst"/>
        <w:rPr>
          <w:lang w:val="nn-NO"/>
        </w:rPr>
      </w:pPr>
    </w:p>
    <w:p w:rsidR="00157FF5" w:rsidRDefault="00157FF5" w:rsidP="00157FF5">
      <w:pPr>
        <w:pStyle w:val="Topptekst"/>
        <w:rPr>
          <w:lang w:val="nn-NO"/>
        </w:rPr>
      </w:pPr>
    </w:p>
    <w:p w:rsidR="00157FF5" w:rsidRDefault="00157FF5" w:rsidP="00157FF5">
      <w:pPr>
        <w:pStyle w:val="Topptekst"/>
        <w:rPr>
          <w:lang w:val="nn-NO"/>
        </w:rPr>
      </w:pPr>
    </w:p>
    <w:p w:rsidR="00157FF5" w:rsidRPr="002776E1" w:rsidRDefault="00157FF5" w:rsidP="00157FF5">
      <w:pPr>
        <w:pStyle w:val="Topptekst"/>
        <w:rPr>
          <w:lang w:val="nn-NO"/>
        </w:rPr>
      </w:pPr>
    </w:p>
    <w:p w:rsidR="00672246" w:rsidRDefault="00672246" w:rsidP="00672246">
      <w:pPr>
        <w:rPr>
          <w:rFonts w:ascii="Tahoma" w:hAnsi="Tahoma" w:cs="Tahoma"/>
        </w:rPr>
      </w:pPr>
    </w:p>
    <w:p w:rsidR="00672246" w:rsidRPr="00811CC6" w:rsidRDefault="00672246" w:rsidP="00672246">
      <w:pPr>
        <w:pStyle w:val="Stil"/>
        <w:spacing w:line="403" w:lineRule="exact"/>
        <w:ind w:left="5" w:right="250"/>
        <w:jc w:val="center"/>
        <w:rPr>
          <w:b/>
          <w:bCs/>
          <w:sz w:val="28"/>
          <w:szCs w:val="28"/>
        </w:rPr>
      </w:pPr>
      <w:r w:rsidRPr="00811CC6">
        <w:rPr>
          <w:b/>
          <w:bCs/>
          <w:sz w:val="28"/>
          <w:szCs w:val="28"/>
        </w:rPr>
        <w:t>Forretningsorden til kretstinget i Sunnmøre krets av NSF</w:t>
      </w:r>
    </w:p>
    <w:p w:rsidR="00672246" w:rsidRPr="00811CC6" w:rsidRDefault="00672246" w:rsidP="00672246">
      <w:pPr>
        <w:pStyle w:val="Stil"/>
        <w:spacing w:before="230" w:line="244" w:lineRule="exact"/>
        <w:ind w:left="369" w:right="10"/>
        <w:rPr>
          <w:sz w:val="28"/>
          <w:szCs w:val="28"/>
        </w:rPr>
      </w:pPr>
      <w:r w:rsidRPr="00811CC6">
        <w:rPr>
          <w:sz w:val="28"/>
          <w:szCs w:val="28"/>
        </w:rPr>
        <w:t xml:space="preserve">1. </w:t>
      </w:r>
      <w:r w:rsidRPr="00811CC6">
        <w:rPr>
          <w:sz w:val="28"/>
          <w:szCs w:val="28"/>
        </w:rPr>
        <w:tab/>
        <w:t xml:space="preserve">Tinget ledes av de valgte møteledere. Disse ordner seg imellom </w:t>
      </w:r>
      <w:r w:rsidRPr="00811CC6">
        <w:rPr>
          <w:sz w:val="28"/>
          <w:szCs w:val="28"/>
        </w:rPr>
        <w:tab/>
        <w:t xml:space="preserve">ledelsen av møtet. </w:t>
      </w:r>
    </w:p>
    <w:p w:rsidR="00672246" w:rsidRPr="00811CC6" w:rsidRDefault="00672246" w:rsidP="00672246">
      <w:pPr>
        <w:pStyle w:val="Stil"/>
        <w:numPr>
          <w:ilvl w:val="0"/>
          <w:numId w:val="3"/>
        </w:numPr>
        <w:spacing w:before="230" w:line="278" w:lineRule="exact"/>
        <w:ind w:left="710" w:right="336" w:hanging="355"/>
        <w:rPr>
          <w:sz w:val="28"/>
          <w:szCs w:val="28"/>
        </w:rPr>
      </w:pPr>
      <w:r w:rsidRPr="00811CC6">
        <w:rPr>
          <w:sz w:val="28"/>
          <w:szCs w:val="28"/>
        </w:rPr>
        <w:t xml:space="preserve">Møtebok føres av valgte referenter. Den undertegnes av møtelederne, to valgte representanter og møtereferentene. </w:t>
      </w:r>
    </w:p>
    <w:p w:rsidR="00672246" w:rsidRPr="00811CC6" w:rsidRDefault="00672246" w:rsidP="00672246">
      <w:pPr>
        <w:pStyle w:val="Stil"/>
        <w:numPr>
          <w:ilvl w:val="0"/>
          <w:numId w:val="4"/>
        </w:numPr>
        <w:spacing w:before="225" w:line="268" w:lineRule="exact"/>
        <w:ind w:left="715" w:right="68" w:hanging="350"/>
        <w:rPr>
          <w:sz w:val="28"/>
          <w:szCs w:val="28"/>
        </w:rPr>
      </w:pPr>
      <w:r w:rsidRPr="00811CC6">
        <w:rPr>
          <w:sz w:val="28"/>
          <w:szCs w:val="28"/>
        </w:rPr>
        <w:t xml:space="preserve">Ingen representant har rett til ordet mer enn tre ganger i samme sak. Forslagstiller i innkomne saker, har rett til å ta ordet fem ganger i sin egen sak. Representanter som forlanger ordet til forretningsorden, har ett minutts taletid. Møteledere har rett til å foreslå forkorting av taletiden og foreslå strek med de inntegnede talere. </w:t>
      </w:r>
    </w:p>
    <w:p w:rsidR="00672246" w:rsidRPr="00811CC6" w:rsidRDefault="00672246" w:rsidP="00672246">
      <w:pPr>
        <w:pStyle w:val="Stil"/>
        <w:numPr>
          <w:ilvl w:val="0"/>
          <w:numId w:val="5"/>
        </w:numPr>
        <w:spacing w:before="240" w:line="268" w:lineRule="exact"/>
        <w:ind w:left="715" w:right="245" w:hanging="350"/>
        <w:rPr>
          <w:sz w:val="28"/>
          <w:szCs w:val="28"/>
        </w:rPr>
      </w:pPr>
      <w:r w:rsidRPr="00811CC6">
        <w:rPr>
          <w:sz w:val="28"/>
          <w:szCs w:val="28"/>
        </w:rPr>
        <w:t xml:space="preserve">Alle forslag må innleveres skriftlig til møtelederne, undertegnet med representantens navn. Nye forslag kan ikke settes frem etter at strek er satt, og heller ikke kan forslag trekkes tilbake. Forslag utenom de på sakslisten oppsatte saker kan ikke fremmes. </w:t>
      </w:r>
    </w:p>
    <w:p w:rsidR="00672246" w:rsidRPr="00811CC6" w:rsidRDefault="00672246" w:rsidP="00672246">
      <w:pPr>
        <w:pStyle w:val="Stil"/>
        <w:numPr>
          <w:ilvl w:val="0"/>
          <w:numId w:val="6"/>
        </w:numPr>
        <w:spacing w:before="273" w:line="268" w:lineRule="exact"/>
        <w:ind w:left="710" w:right="15" w:hanging="350"/>
        <w:rPr>
          <w:sz w:val="28"/>
          <w:szCs w:val="28"/>
        </w:rPr>
      </w:pPr>
      <w:r w:rsidRPr="00811CC6">
        <w:rPr>
          <w:sz w:val="28"/>
          <w:szCs w:val="28"/>
        </w:rPr>
        <w:t xml:space="preserve">Alle vedtak avgjøres ved flertall av de avgitte stemmer, med de unntak som loven fastsetter. Alle valg foregår skriftlig når det er mer enn en kandidat, eller når en av representantene forlanger det. Ved skriftlig votering teller ikke blanke stemmer. Ved stemmelikhet anses forslaget som falt. </w:t>
      </w:r>
    </w:p>
    <w:p w:rsidR="00672246" w:rsidRPr="00811CC6" w:rsidRDefault="00672246" w:rsidP="00672246">
      <w:pPr>
        <w:pStyle w:val="Stil"/>
        <w:numPr>
          <w:ilvl w:val="0"/>
          <w:numId w:val="7"/>
        </w:numPr>
        <w:spacing w:before="235" w:line="278" w:lineRule="exact"/>
        <w:ind w:left="705" w:right="336" w:hanging="355"/>
        <w:rPr>
          <w:sz w:val="28"/>
          <w:szCs w:val="28"/>
        </w:rPr>
      </w:pPr>
      <w:r w:rsidRPr="00811CC6">
        <w:rPr>
          <w:sz w:val="28"/>
          <w:szCs w:val="28"/>
        </w:rPr>
        <w:t>I møteboken føres inn alle forslag og de vedtak som er gjort, med antall avgitte stemmer for og imot. Likeledes innfø</w:t>
      </w:r>
      <w:r>
        <w:rPr>
          <w:sz w:val="28"/>
          <w:szCs w:val="28"/>
        </w:rPr>
        <w:t>res i protokollen navnene på de</w:t>
      </w:r>
      <w:r w:rsidRPr="00811CC6">
        <w:rPr>
          <w:sz w:val="28"/>
          <w:szCs w:val="28"/>
        </w:rPr>
        <w:t xml:space="preserve"> representanter som har ordet under de forskjellige saker. </w:t>
      </w:r>
    </w:p>
    <w:p w:rsidR="00672246" w:rsidRPr="00811CC6" w:rsidRDefault="00672246" w:rsidP="00672246">
      <w:pPr>
        <w:pStyle w:val="Stil"/>
        <w:spacing w:before="230" w:line="244" w:lineRule="exact"/>
        <w:ind w:left="364" w:right="250"/>
        <w:rPr>
          <w:sz w:val="28"/>
          <w:szCs w:val="28"/>
        </w:rPr>
      </w:pPr>
      <w:r w:rsidRPr="00811CC6">
        <w:rPr>
          <w:sz w:val="28"/>
          <w:szCs w:val="28"/>
        </w:rPr>
        <w:t xml:space="preserve">7. Utskrift av møteboken sendes ut umiddelbart etter kretstinget. </w:t>
      </w:r>
    </w:p>
    <w:p w:rsidR="00672246" w:rsidRPr="00811CC6" w:rsidRDefault="00672246" w:rsidP="00672246">
      <w:pPr>
        <w:jc w:val="center"/>
        <w:rPr>
          <w:rFonts w:ascii="Bernard MT Condensed" w:hAnsi="Bernard MT Condensed"/>
          <w:sz w:val="32"/>
          <w:szCs w:val="32"/>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Default="00672246" w:rsidP="00672246">
      <w:pPr>
        <w:rPr>
          <w:b/>
          <w:sz w:val="28"/>
          <w:szCs w:val="28"/>
          <w:lang w:val="nb-NO"/>
        </w:rPr>
      </w:pPr>
    </w:p>
    <w:p w:rsidR="00672246" w:rsidRDefault="00672246" w:rsidP="00672246">
      <w:pPr>
        <w:rPr>
          <w:b/>
          <w:sz w:val="28"/>
          <w:szCs w:val="28"/>
          <w:lang w:val="nb-NO"/>
        </w:rPr>
      </w:pPr>
    </w:p>
    <w:p w:rsidR="00672246" w:rsidRDefault="00672246" w:rsidP="00672246">
      <w:pPr>
        <w:rPr>
          <w:b/>
          <w:sz w:val="28"/>
          <w:szCs w:val="28"/>
          <w:lang w:val="nb-NO"/>
        </w:rPr>
      </w:pPr>
    </w:p>
    <w:p w:rsidR="00672246" w:rsidRDefault="00672246" w:rsidP="00672246">
      <w:pPr>
        <w:jc w:val="center"/>
        <w:rPr>
          <w:b/>
          <w:sz w:val="28"/>
          <w:szCs w:val="28"/>
          <w:lang w:val="nb-NO"/>
        </w:rPr>
      </w:pPr>
      <w:r w:rsidRPr="00811CC6">
        <w:rPr>
          <w:b/>
          <w:sz w:val="28"/>
          <w:szCs w:val="28"/>
          <w:lang w:val="nb-NO"/>
        </w:rPr>
        <w:t>Særvedtak for Sunnmøre krets av NSF</w:t>
      </w:r>
    </w:p>
    <w:p w:rsidR="00672246" w:rsidRPr="00474B31" w:rsidRDefault="00672246" w:rsidP="00672246">
      <w:pPr>
        <w:rPr>
          <w:b/>
          <w:sz w:val="28"/>
          <w:szCs w:val="28"/>
          <w:lang w:val="nb-NO"/>
        </w:rPr>
      </w:pPr>
    </w:p>
    <w:p w:rsidR="00672246" w:rsidRPr="00811CC6" w:rsidRDefault="00672246" w:rsidP="00672246">
      <w:pPr>
        <w:numPr>
          <w:ilvl w:val="0"/>
          <w:numId w:val="2"/>
        </w:numPr>
        <w:spacing w:line="360" w:lineRule="auto"/>
        <w:rPr>
          <w:sz w:val="28"/>
          <w:szCs w:val="28"/>
          <w:lang w:val="nb-NO"/>
        </w:rPr>
      </w:pPr>
      <w:r w:rsidRPr="00811CC6">
        <w:rPr>
          <w:sz w:val="28"/>
          <w:szCs w:val="28"/>
          <w:lang w:val="nb-NO"/>
        </w:rPr>
        <w:t>Kretsbannerkonkurranse- 50 % av de som deltar på kretsbannerkonkurranse får dra på NM, men kretsen kan maks stille med det som er bestemt frå NSF sentralt.</w:t>
      </w:r>
    </w:p>
    <w:p w:rsidR="00672246" w:rsidRPr="00811CC6" w:rsidRDefault="00672246" w:rsidP="00672246">
      <w:pPr>
        <w:numPr>
          <w:ilvl w:val="0"/>
          <w:numId w:val="2"/>
        </w:numPr>
        <w:spacing w:line="360" w:lineRule="auto"/>
        <w:rPr>
          <w:sz w:val="28"/>
          <w:szCs w:val="28"/>
          <w:lang w:val="nb-NO"/>
        </w:rPr>
      </w:pPr>
      <w:r w:rsidRPr="00811CC6">
        <w:rPr>
          <w:sz w:val="28"/>
          <w:szCs w:val="28"/>
          <w:lang w:val="nb-NO"/>
        </w:rPr>
        <w:t>Styret ordner ordstyrer, vi velger ikke ordstyrer et år frem i tid. Ordstyrer bør være kartlagt til årsmøte papira skal sendes ut.</w:t>
      </w:r>
    </w:p>
    <w:p w:rsidR="00672246" w:rsidRPr="00811CC6" w:rsidRDefault="00672246" w:rsidP="00672246">
      <w:pPr>
        <w:numPr>
          <w:ilvl w:val="0"/>
          <w:numId w:val="2"/>
        </w:numPr>
        <w:spacing w:line="360" w:lineRule="auto"/>
        <w:rPr>
          <w:sz w:val="28"/>
          <w:szCs w:val="28"/>
          <w:lang w:val="nb-NO"/>
        </w:rPr>
      </w:pPr>
      <w:r w:rsidRPr="00811CC6">
        <w:rPr>
          <w:sz w:val="28"/>
          <w:szCs w:val="28"/>
          <w:lang w:val="nb-NO"/>
        </w:rPr>
        <w:t>Ledertrener tar ansvar for pefftrening i kretsen.</w:t>
      </w:r>
    </w:p>
    <w:p w:rsidR="00672246" w:rsidRPr="00811CC6" w:rsidRDefault="00672246" w:rsidP="00672246">
      <w:pPr>
        <w:numPr>
          <w:ilvl w:val="0"/>
          <w:numId w:val="2"/>
        </w:numPr>
        <w:spacing w:line="360" w:lineRule="auto"/>
        <w:rPr>
          <w:sz w:val="28"/>
          <w:szCs w:val="28"/>
          <w:lang w:val="nb-NO"/>
        </w:rPr>
      </w:pPr>
      <w:r w:rsidRPr="00811CC6">
        <w:rPr>
          <w:sz w:val="28"/>
          <w:szCs w:val="28"/>
          <w:lang w:val="nb-NO"/>
        </w:rPr>
        <w:t>Elektronisk årsmøtepapir er likestilte med papirutgaven.</w:t>
      </w:r>
    </w:p>
    <w:p w:rsidR="00672246" w:rsidRDefault="00672246" w:rsidP="00672246">
      <w:pPr>
        <w:numPr>
          <w:ilvl w:val="0"/>
          <w:numId w:val="2"/>
        </w:numPr>
        <w:rPr>
          <w:b/>
          <w:sz w:val="28"/>
          <w:szCs w:val="28"/>
          <w:lang w:val="nb-NO"/>
        </w:rPr>
      </w:pPr>
      <w:r w:rsidRPr="00811CC6">
        <w:rPr>
          <w:sz w:val="28"/>
          <w:szCs w:val="28"/>
          <w:lang w:val="nb-NO"/>
        </w:rPr>
        <w:t>Styret har fullmakt til å kunne overskride budsjettet med inntil 10 % før det skal kallast inn til ekstraordinært kretsting</w:t>
      </w:r>
      <w:r w:rsidRPr="00811CC6">
        <w:rPr>
          <w:b/>
          <w:sz w:val="28"/>
          <w:szCs w:val="28"/>
          <w:lang w:val="nb-NO"/>
        </w:rPr>
        <w:t>.</w:t>
      </w:r>
    </w:p>
    <w:p w:rsidR="00672246" w:rsidRDefault="00672246" w:rsidP="00672246">
      <w:pPr>
        <w:numPr>
          <w:ilvl w:val="0"/>
          <w:numId w:val="2"/>
        </w:numPr>
        <w:rPr>
          <w:sz w:val="28"/>
          <w:szCs w:val="28"/>
          <w:lang w:val="nb-NO"/>
        </w:rPr>
      </w:pPr>
      <w:r w:rsidRPr="00672246">
        <w:rPr>
          <w:sz w:val="28"/>
          <w:szCs w:val="28"/>
          <w:lang w:val="nb-NO"/>
        </w:rPr>
        <w:t>Vedtekter for deltakelse på NM</w:t>
      </w:r>
    </w:p>
    <w:p w:rsidR="00672246" w:rsidRDefault="00672246" w:rsidP="00672246">
      <w:pPr>
        <w:pStyle w:val="Listeavsnitt"/>
        <w:numPr>
          <w:ilvl w:val="0"/>
          <w:numId w:val="10"/>
        </w:numPr>
      </w:pPr>
      <w:r>
        <w:t>Under NM i speiding representerer patruljene både kretsen og gruppa.</w:t>
      </w:r>
    </w:p>
    <w:p w:rsidR="00672246" w:rsidRDefault="00672246" w:rsidP="00672246">
      <w:pPr>
        <w:pStyle w:val="Listeavsnitt"/>
        <w:numPr>
          <w:ilvl w:val="0"/>
          <w:numId w:val="10"/>
        </w:numPr>
      </w:pPr>
      <w:r>
        <w:t>Kretsstyret organiserer felles transport, gjerne i fellesskap med K/M kretsen. Ein søkjer å finne den beste og mest kostnadseffektive løysinga samla sett.</w:t>
      </w:r>
    </w:p>
    <w:p w:rsidR="00672246" w:rsidRDefault="00672246" w:rsidP="00672246">
      <w:pPr>
        <w:pStyle w:val="Listeavsnitt"/>
        <w:numPr>
          <w:ilvl w:val="0"/>
          <w:numId w:val="10"/>
        </w:numPr>
      </w:pPr>
      <w:r>
        <w:t>Kretsen dekker påmeldingsavgiftene til dei kvalifiserte patruljene.</w:t>
      </w:r>
    </w:p>
    <w:p w:rsidR="00672246" w:rsidRDefault="00672246" w:rsidP="00672246">
      <w:pPr>
        <w:pStyle w:val="Listeavsnitt"/>
        <w:numPr>
          <w:ilvl w:val="0"/>
          <w:numId w:val="10"/>
        </w:numPr>
      </w:pPr>
      <w:r>
        <w:t>Kostnadar til mat for patruljene dekker patrulja (gruppa) sjølv.</w:t>
      </w:r>
    </w:p>
    <w:p w:rsidR="00672246" w:rsidRDefault="00672246" w:rsidP="00672246">
      <w:pPr>
        <w:pStyle w:val="Listeavsnitt"/>
        <w:numPr>
          <w:ilvl w:val="0"/>
          <w:numId w:val="10"/>
        </w:numPr>
      </w:pPr>
      <w:r>
        <w:t>Kostnadane til transport for kretsen sine patruljer vert fordelt med 2/3 på kretsen og 1/3 på dei deltakande patruljene. I desse tala ligg og kostnaden for transport og mat til ein reiseleiar pr. Patrulje v/felles transport.</w:t>
      </w:r>
    </w:p>
    <w:p w:rsidR="00672246" w:rsidRDefault="00672246" w:rsidP="00672246">
      <w:pPr>
        <w:pStyle w:val="Listeavsnitt"/>
        <w:numPr>
          <w:ilvl w:val="0"/>
          <w:numId w:val="10"/>
        </w:numPr>
      </w:pPr>
      <w:r>
        <w:t xml:space="preserve"> Dersom det er plass, kan kretsen selje plass på fellestransport for supporterar eller andre leiarar. Kostnaden er sett til kr. 300 ved bruk av buss, og til kostpris dersom ein nyttar offentlig transport. Desse inntektene skal gå vere med på å dekke transportkostnadane, og skal trekkast frå sluttsummen før ein fordeler utgiftene etter gjeldande màl.</w:t>
      </w:r>
    </w:p>
    <w:p w:rsidR="00672246" w:rsidRPr="00672246" w:rsidRDefault="00672246" w:rsidP="00672246">
      <w:pPr>
        <w:ind w:left="1800"/>
        <w:rPr>
          <w:sz w:val="28"/>
          <w:szCs w:val="28"/>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672246" w:rsidRPr="00811CC6" w:rsidRDefault="00672246" w:rsidP="00672246">
      <w:pPr>
        <w:rPr>
          <w:b/>
          <w:lang w:val="nb-NO"/>
        </w:rPr>
      </w:pPr>
    </w:p>
    <w:p w:rsidR="008617C2" w:rsidRDefault="008617C2" w:rsidP="00672246">
      <w:pPr>
        <w:rPr>
          <w:b/>
          <w:lang w:val="nb-NO"/>
        </w:rPr>
      </w:pPr>
    </w:p>
    <w:p w:rsidR="008617C2" w:rsidRDefault="008617C2" w:rsidP="00672246">
      <w:pPr>
        <w:rPr>
          <w:b/>
          <w:lang w:val="nb-NO"/>
        </w:rPr>
      </w:pPr>
    </w:p>
    <w:p w:rsidR="00672246" w:rsidRPr="00E41505" w:rsidRDefault="00672246" w:rsidP="00672246">
      <w:pPr>
        <w:rPr>
          <w:b/>
          <w:lang w:val="nb-NO"/>
        </w:rPr>
      </w:pPr>
      <w:r w:rsidRPr="00E41505">
        <w:rPr>
          <w:b/>
          <w:lang w:val="nb-NO"/>
        </w:rPr>
        <w:t>Sak 1</w:t>
      </w:r>
      <w:r w:rsidRPr="00E41505">
        <w:rPr>
          <w:b/>
          <w:lang w:val="nb-NO"/>
        </w:rPr>
        <w:tab/>
      </w:r>
      <w:r w:rsidRPr="00E41505">
        <w:rPr>
          <w:b/>
          <w:lang w:val="nb-NO"/>
        </w:rPr>
        <w:tab/>
        <w:t>Åpning</w:t>
      </w:r>
    </w:p>
    <w:p w:rsidR="00672246" w:rsidRPr="00E41505" w:rsidRDefault="00672246" w:rsidP="00672246">
      <w:pPr>
        <w:rPr>
          <w:lang w:val="nb-NO"/>
        </w:rPr>
      </w:pPr>
    </w:p>
    <w:p w:rsidR="00672246" w:rsidRPr="00E41505" w:rsidRDefault="00672246" w:rsidP="00672246">
      <w:pPr>
        <w:rPr>
          <w:lang w:val="nb-NO"/>
        </w:rPr>
      </w:pPr>
      <w:r w:rsidRPr="00E41505">
        <w:rPr>
          <w:lang w:val="nb-NO"/>
        </w:rPr>
        <w:tab/>
      </w:r>
      <w:r w:rsidRPr="00E41505">
        <w:rPr>
          <w:lang w:val="nb-NO"/>
        </w:rPr>
        <w:tab/>
        <w:t>V/ Kretsleder Steinar Klokk</w:t>
      </w:r>
    </w:p>
    <w:p w:rsidR="00672246" w:rsidRPr="00E41505" w:rsidRDefault="00672246" w:rsidP="00672246">
      <w:pPr>
        <w:rPr>
          <w:lang w:val="nb-NO"/>
        </w:rPr>
      </w:pPr>
    </w:p>
    <w:p w:rsidR="00672246" w:rsidRPr="00E41505" w:rsidRDefault="00672246" w:rsidP="00672246">
      <w:pPr>
        <w:pStyle w:val="Overskrift2"/>
        <w:rPr>
          <w:sz w:val="24"/>
          <w:szCs w:val="24"/>
          <w:lang w:val="nb-NO"/>
        </w:rPr>
      </w:pPr>
    </w:p>
    <w:p w:rsidR="00672246" w:rsidRPr="00E41505" w:rsidRDefault="00672246" w:rsidP="00672246">
      <w:pPr>
        <w:pStyle w:val="Overskrift2"/>
        <w:rPr>
          <w:sz w:val="24"/>
          <w:szCs w:val="24"/>
          <w:lang w:val="nb-NO"/>
        </w:rPr>
      </w:pPr>
      <w:r w:rsidRPr="00E41505">
        <w:rPr>
          <w:sz w:val="24"/>
          <w:szCs w:val="24"/>
          <w:lang w:val="nb-NO"/>
        </w:rPr>
        <w:t xml:space="preserve">Sak 2 </w:t>
      </w:r>
      <w:r w:rsidRPr="00E41505">
        <w:rPr>
          <w:sz w:val="24"/>
          <w:szCs w:val="24"/>
          <w:lang w:val="nb-NO"/>
        </w:rPr>
        <w:tab/>
      </w:r>
      <w:r>
        <w:rPr>
          <w:sz w:val="24"/>
          <w:szCs w:val="24"/>
          <w:lang w:val="nb-NO"/>
        </w:rPr>
        <w:t xml:space="preserve">         </w:t>
      </w:r>
      <w:r w:rsidRPr="00E41505">
        <w:rPr>
          <w:sz w:val="24"/>
          <w:szCs w:val="24"/>
          <w:lang w:val="nb-NO"/>
        </w:rPr>
        <w:t>Konstituering</w:t>
      </w:r>
    </w:p>
    <w:p w:rsidR="00672246" w:rsidRPr="00E41505" w:rsidRDefault="00672246" w:rsidP="00672246">
      <w:pPr>
        <w:rPr>
          <w:lang w:val="nb-NO"/>
        </w:rPr>
      </w:pPr>
      <w:r w:rsidRPr="00E41505">
        <w:rPr>
          <w:lang w:val="nb-NO"/>
        </w:rPr>
        <w:tab/>
      </w:r>
    </w:p>
    <w:p w:rsidR="00672246" w:rsidRPr="00E41505" w:rsidRDefault="008617C2" w:rsidP="00672246">
      <w:pPr>
        <w:rPr>
          <w:lang w:val="nb-NO"/>
        </w:rPr>
      </w:pPr>
      <w:r>
        <w:rPr>
          <w:lang w:val="nb-NO"/>
        </w:rPr>
        <w:t>2A</w:t>
      </w:r>
      <w:r>
        <w:rPr>
          <w:lang w:val="nb-NO"/>
        </w:rPr>
        <w:tab/>
        <w:t>Godkjenning av ordstyrer</w:t>
      </w:r>
      <w:r w:rsidR="00672246" w:rsidRPr="00E41505">
        <w:rPr>
          <w:lang w:val="nb-NO"/>
        </w:rPr>
        <w:t>.</w:t>
      </w:r>
    </w:p>
    <w:p w:rsidR="00672246" w:rsidRPr="00E41505" w:rsidRDefault="00672246" w:rsidP="00672246">
      <w:pPr>
        <w:rPr>
          <w:lang w:val="nb-NO"/>
        </w:rPr>
      </w:pPr>
      <w:r w:rsidRPr="00E41505">
        <w:rPr>
          <w:lang w:val="nb-NO"/>
        </w:rPr>
        <w:tab/>
      </w:r>
    </w:p>
    <w:p w:rsidR="00672246" w:rsidRPr="00E41505" w:rsidRDefault="00672246" w:rsidP="00672246">
      <w:pPr>
        <w:rPr>
          <w:lang w:val="nb-NO"/>
        </w:rPr>
      </w:pPr>
      <w:r w:rsidRPr="00E41505">
        <w:rPr>
          <w:lang w:val="nb-NO"/>
        </w:rPr>
        <w:tab/>
      </w:r>
      <w:r>
        <w:rPr>
          <w:lang w:val="nb-NO"/>
        </w:rPr>
        <w:t>Forslag til vedtak:</w:t>
      </w:r>
      <w:r>
        <w:rPr>
          <w:lang w:val="nb-NO"/>
        </w:rPr>
        <w:tab/>
      </w:r>
      <w:r w:rsidR="008617C2">
        <w:rPr>
          <w:lang w:val="nb-NO"/>
        </w:rPr>
        <w:t>Per Ove Sund</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 xml:space="preserve">2B </w:t>
      </w:r>
      <w:r w:rsidRPr="00E41505">
        <w:rPr>
          <w:lang w:val="nb-NO"/>
        </w:rPr>
        <w:tab/>
        <w:t>Godkjenning av delegatene.</w:t>
      </w:r>
    </w:p>
    <w:p w:rsidR="00672246" w:rsidRPr="00E41505" w:rsidRDefault="00672246" w:rsidP="00672246">
      <w:pPr>
        <w:rPr>
          <w:lang w:val="nb-NO"/>
        </w:rPr>
      </w:pPr>
    </w:p>
    <w:p w:rsidR="00672246" w:rsidRPr="00E41505" w:rsidRDefault="00672246" w:rsidP="00672246">
      <w:pPr>
        <w:rPr>
          <w:lang w:val="nb-NO"/>
        </w:rPr>
      </w:pPr>
      <w:r w:rsidRPr="00E41505">
        <w:rPr>
          <w:lang w:val="nb-NO"/>
        </w:rPr>
        <w:tab/>
        <w:t xml:space="preserve">Forslag til vedtak: </w:t>
      </w:r>
      <w:r w:rsidRPr="00E41505">
        <w:rPr>
          <w:lang w:val="nb-NO"/>
        </w:rPr>
        <w:tab/>
        <w:t>Delegatene blir godkjente.</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2C</w:t>
      </w:r>
      <w:r w:rsidRPr="00E41505">
        <w:rPr>
          <w:lang w:val="nb-NO"/>
        </w:rPr>
        <w:tab/>
        <w:t>Godkjenning av innkalling og sakliste.</w:t>
      </w:r>
    </w:p>
    <w:p w:rsidR="00672246" w:rsidRPr="00E41505" w:rsidRDefault="00672246" w:rsidP="00672246">
      <w:pPr>
        <w:rPr>
          <w:lang w:val="nb-NO"/>
        </w:rPr>
      </w:pPr>
    </w:p>
    <w:p w:rsidR="00672246" w:rsidRPr="00E41505" w:rsidRDefault="00672246" w:rsidP="00672246">
      <w:pPr>
        <w:rPr>
          <w:lang w:val="nb-NO"/>
        </w:rPr>
      </w:pPr>
      <w:r w:rsidRPr="00E41505">
        <w:rPr>
          <w:lang w:val="nb-NO"/>
        </w:rPr>
        <w:tab/>
        <w:t xml:space="preserve">Forslag til vedtak: </w:t>
      </w:r>
      <w:r w:rsidRPr="00E41505">
        <w:rPr>
          <w:lang w:val="nb-NO"/>
        </w:rPr>
        <w:tab/>
        <w:t>Innkalling og sakliste blir godkjent.</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2D</w:t>
      </w:r>
      <w:r w:rsidRPr="00E41505">
        <w:rPr>
          <w:lang w:val="nb-NO"/>
        </w:rPr>
        <w:tab/>
        <w:t>Godkjenning av forretningsorden.</w:t>
      </w:r>
    </w:p>
    <w:p w:rsidR="00672246" w:rsidRPr="00E41505" w:rsidRDefault="00672246" w:rsidP="00672246">
      <w:pPr>
        <w:rPr>
          <w:lang w:val="nb-NO"/>
        </w:rPr>
      </w:pPr>
    </w:p>
    <w:p w:rsidR="00672246" w:rsidRPr="00E41505" w:rsidRDefault="00672246" w:rsidP="00672246">
      <w:pPr>
        <w:rPr>
          <w:lang w:val="nb-NO"/>
        </w:rPr>
      </w:pPr>
      <w:r w:rsidRPr="00E41505">
        <w:rPr>
          <w:lang w:val="nb-NO"/>
        </w:rPr>
        <w:tab/>
        <w:t xml:space="preserve">Forslag til vedtak: </w:t>
      </w:r>
      <w:r w:rsidRPr="00E41505">
        <w:rPr>
          <w:lang w:val="nb-NO"/>
        </w:rPr>
        <w:tab/>
      </w:r>
      <w:r w:rsidR="008617C2" w:rsidRPr="00E41505">
        <w:rPr>
          <w:lang w:val="nb-NO"/>
        </w:rPr>
        <w:t>Forretningsorden</w:t>
      </w:r>
      <w:r w:rsidRPr="00E41505">
        <w:rPr>
          <w:lang w:val="nb-NO"/>
        </w:rPr>
        <w:t xml:space="preserve"> blir godkjent</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 xml:space="preserve">2E </w:t>
      </w:r>
      <w:r w:rsidRPr="00E41505">
        <w:rPr>
          <w:lang w:val="nb-NO"/>
        </w:rPr>
        <w:tab/>
        <w:t>Val</w:t>
      </w:r>
      <w:r w:rsidR="008617C2">
        <w:rPr>
          <w:lang w:val="nb-NO"/>
        </w:rPr>
        <w:t>g</w:t>
      </w:r>
      <w:r w:rsidRPr="00E41505">
        <w:rPr>
          <w:lang w:val="nb-NO"/>
        </w:rPr>
        <w:t xml:space="preserve"> av referenter.</w:t>
      </w:r>
    </w:p>
    <w:p w:rsidR="00672246" w:rsidRPr="00E41505" w:rsidRDefault="00672246" w:rsidP="00672246">
      <w:pPr>
        <w:rPr>
          <w:lang w:val="nb-NO"/>
        </w:rPr>
      </w:pPr>
    </w:p>
    <w:p w:rsidR="00672246" w:rsidRPr="00E41505" w:rsidRDefault="00672246" w:rsidP="00672246">
      <w:pPr>
        <w:rPr>
          <w:lang w:val="nb-NO"/>
        </w:rPr>
      </w:pPr>
      <w:r w:rsidRPr="00E41505">
        <w:rPr>
          <w:lang w:val="nb-NO"/>
        </w:rPr>
        <w:tab/>
        <w:t xml:space="preserve">Forslag til vedtak: </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2F</w:t>
      </w:r>
      <w:r w:rsidRPr="00E41505">
        <w:rPr>
          <w:lang w:val="nb-NO"/>
        </w:rPr>
        <w:tab/>
        <w:t>Val</w:t>
      </w:r>
      <w:r w:rsidR="008617C2">
        <w:rPr>
          <w:lang w:val="nb-NO"/>
        </w:rPr>
        <w:t>g</w:t>
      </w:r>
      <w:r w:rsidRPr="00E41505">
        <w:rPr>
          <w:lang w:val="nb-NO"/>
        </w:rPr>
        <w:t xml:space="preserve"> av to delegater til å skrive under protokollen.</w:t>
      </w:r>
    </w:p>
    <w:p w:rsidR="00672246" w:rsidRPr="00E41505" w:rsidRDefault="00672246" w:rsidP="00672246">
      <w:pPr>
        <w:rPr>
          <w:lang w:val="nb-NO"/>
        </w:rPr>
      </w:pPr>
    </w:p>
    <w:p w:rsidR="00672246" w:rsidRPr="00E41505" w:rsidRDefault="00672246" w:rsidP="00672246">
      <w:pPr>
        <w:rPr>
          <w:lang w:val="nb-NO"/>
        </w:rPr>
      </w:pPr>
      <w:r w:rsidRPr="00E41505">
        <w:rPr>
          <w:lang w:val="nb-NO"/>
        </w:rPr>
        <w:tab/>
        <w:t xml:space="preserve">Forslag til vedtak: </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rPr>
          <w:lang w:val="nb-NO"/>
        </w:rPr>
      </w:pPr>
      <w:r w:rsidRPr="00E41505">
        <w:rPr>
          <w:lang w:val="nb-NO"/>
        </w:rPr>
        <w:t>2G</w:t>
      </w:r>
      <w:r w:rsidRPr="00E41505">
        <w:rPr>
          <w:lang w:val="nb-NO"/>
        </w:rPr>
        <w:tab/>
        <w:t>Val</w:t>
      </w:r>
      <w:r w:rsidR="008617C2">
        <w:rPr>
          <w:lang w:val="nb-NO"/>
        </w:rPr>
        <w:t>g</w:t>
      </w:r>
      <w:r w:rsidRPr="00E41505">
        <w:rPr>
          <w:lang w:val="nb-NO"/>
        </w:rPr>
        <w:t xml:space="preserve"> av tellekorps.</w:t>
      </w:r>
    </w:p>
    <w:p w:rsidR="00672246" w:rsidRPr="00E41505" w:rsidRDefault="00672246" w:rsidP="00672246">
      <w:pPr>
        <w:rPr>
          <w:lang w:val="nb-NO"/>
        </w:rPr>
      </w:pPr>
    </w:p>
    <w:p w:rsidR="00672246" w:rsidRPr="00E41505" w:rsidRDefault="00672246" w:rsidP="00672246">
      <w:pPr>
        <w:rPr>
          <w:lang w:val="nb-NO"/>
        </w:rPr>
      </w:pPr>
      <w:r w:rsidRPr="00E41505">
        <w:rPr>
          <w:lang w:val="nb-NO"/>
        </w:rPr>
        <w:tab/>
        <w:t>Forslag til vedtak: Gjester og observatører</w:t>
      </w:r>
    </w:p>
    <w:p w:rsidR="00672246" w:rsidRDefault="00672246" w:rsidP="00672246">
      <w:pPr>
        <w:pStyle w:val="Overskrift2"/>
        <w:rPr>
          <w:sz w:val="24"/>
          <w:szCs w:val="24"/>
          <w:lang w:val="nb-NO"/>
        </w:rPr>
      </w:pPr>
    </w:p>
    <w:p w:rsidR="00672246" w:rsidRDefault="00672246" w:rsidP="00672246">
      <w:pPr>
        <w:pStyle w:val="Overskrift2"/>
        <w:rPr>
          <w:sz w:val="24"/>
          <w:szCs w:val="24"/>
          <w:lang w:val="nb-NO"/>
        </w:rPr>
      </w:pPr>
    </w:p>
    <w:p w:rsidR="00672246" w:rsidRPr="00E41505" w:rsidRDefault="00672246" w:rsidP="00672246">
      <w:pPr>
        <w:pStyle w:val="Overskrift2"/>
        <w:rPr>
          <w:sz w:val="24"/>
          <w:szCs w:val="24"/>
          <w:lang w:val="nb-NO"/>
        </w:rPr>
      </w:pPr>
      <w:r w:rsidRPr="00E41505">
        <w:rPr>
          <w:sz w:val="24"/>
          <w:szCs w:val="24"/>
          <w:lang w:val="nb-NO"/>
        </w:rPr>
        <w:t>Sak 3</w:t>
      </w:r>
      <w:r w:rsidRPr="00E41505">
        <w:rPr>
          <w:sz w:val="24"/>
          <w:szCs w:val="24"/>
          <w:lang w:val="nb-NO"/>
        </w:rPr>
        <w:tab/>
      </w:r>
      <w:r w:rsidRPr="00E41505">
        <w:rPr>
          <w:sz w:val="24"/>
          <w:szCs w:val="24"/>
          <w:lang w:val="nb-NO"/>
        </w:rPr>
        <w:tab/>
        <w:t>Årsmelding</w:t>
      </w:r>
    </w:p>
    <w:p w:rsidR="00672246" w:rsidRPr="00E41505" w:rsidRDefault="00672246" w:rsidP="00672246">
      <w:pPr>
        <w:rPr>
          <w:lang w:val="nb-NO"/>
        </w:rPr>
      </w:pPr>
    </w:p>
    <w:p w:rsidR="00672246" w:rsidRPr="00E41505" w:rsidRDefault="008617C2" w:rsidP="00672246">
      <w:pPr>
        <w:rPr>
          <w:lang w:val="nb-NO"/>
        </w:rPr>
      </w:pPr>
      <w:r>
        <w:rPr>
          <w:lang w:val="nb-NO"/>
        </w:rPr>
        <w:tab/>
      </w:r>
      <w:r w:rsidR="00672246" w:rsidRPr="00E41505">
        <w:rPr>
          <w:lang w:val="nb-NO"/>
        </w:rPr>
        <w:t xml:space="preserve">Forslag til vedtak: </w:t>
      </w:r>
      <w:r w:rsidR="00672246" w:rsidRPr="00E41505">
        <w:rPr>
          <w:lang w:val="nb-NO"/>
        </w:rPr>
        <w:tab/>
        <w:t xml:space="preserve">Årsmeldingen </w:t>
      </w:r>
      <w:r w:rsidR="00BB344A">
        <w:rPr>
          <w:lang w:val="nb-NO"/>
        </w:rPr>
        <w:t>for 2011</w:t>
      </w:r>
      <w:r w:rsidR="00672246" w:rsidRPr="00E41505">
        <w:rPr>
          <w:lang w:val="nb-NO"/>
        </w:rPr>
        <w:t xml:space="preserve"> blir godkjent.</w:t>
      </w:r>
    </w:p>
    <w:p w:rsidR="00672246" w:rsidRPr="00E41505" w:rsidRDefault="00672246" w:rsidP="00672246">
      <w:pPr>
        <w:rPr>
          <w:b/>
          <w:bCs/>
          <w:lang w:val="nb-NO"/>
        </w:rPr>
      </w:pPr>
    </w:p>
    <w:p w:rsidR="00672246" w:rsidRPr="00E41505" w:rsidRDefault="00672246" w:rsidP="00672246">
      <w:pPr>
        <w:rPr>
          <w:b/>
          <w:bCs/>
          <w:lang w:val="nb-NO"/>
        </w:rPr>
      </w:pPr>
    </w:p>
    <w:p w:rsidR="00672246" w:rsidRPr="00E41505" w:rsidRDefault="00672246" w:rsidP="00672246">
      <w:pPr>
        <w:rPr>
          <w:b/>
          <w:bCs/>
          <w:lang w:val="nb-NO"/>
        </w:rPr>
      </w:pPr>
      <w:r w:rsidRPr="00E41505">
        <w:rPr>
          <w:b/>
          <w:bCs/>
          <w:lang w:val="nb-NO"/>
        </w:rPr>
        <w:t>Sak 4</w:t>
      </w:r>
      <w:r w:rsidRPr="00E41505">
        <w:rPr>
          <w:b/>
          <w:bCs/>
          <w:lang w:val="nb-NO"/>
        </w:rPr>
        <w:tab/>
      </w:r>
      <w:r w:rsidRPr="00E41505">
        <w:rPr>
          <w:b/>
          <w:bCs/>
          <w:lang w:val="nb-NO"/>
        </w:rPr>
        <w:tab/>
        <w:t xml:space="preserve">Regnskap </w:t>
      </w:r>
    </w:p>
    <w:p w:rsidR="00672246" w:rsidRPr="00E41505" w:rsidRDefault="00672246" w:rsidP="00672246">
      <w:pPr>
        <w:rPr>
          <w:lang w:val="nb-NO"/>
        </w:rPr>
      </w:pPr>
    </w:p>
    <w:p w:rsidR="00672246" w:rsidRPr="00E41505" w:rsidRDefault="008617C2" w:rsidP="00672246">
      <w:pPr>
        <w:rPr>
          <w:lang w:val="nb-NO"/>
        </w:rPr>
      </w:pPr>
      <w:r>
        <w:rPr>
          <w:lang w:val="nb-NO"/>
        </w:rPr>
        <w:tab/>
      </w:r>
      <w:r w:rsidR="00672246" w:rsidRPr="00E41505">
        <w:rPr>
          <w:lang w:val="nb-NO"/>
        </w:rPr>
        <w:t xml:space="preserve">Forslag til vedtak: </w:t>
      </w:r>
      <w:r w:rsidR="00672246" w:rsidRPr="00E41505">
        <w:rPr>
          <w:lang w:val="nb-NO"/>
        </w:rPr>
        <w:tab/>
        <w:t>Regnskapet blir godkjent</w:t>
      </w:r>
    </w:p>
    <w:p w:rsidR="00672246" w:rsidRPr="00E41505" w:rsidRDefault="00672246" w:rsidP="00672246">
      <w:pPr>
        <w:rPr>
          <w:lang w:val="nb-NO"/>
        </w:rPr>
      </w:pPr>
    </w:p>
    <w:p w:rsidR="00672246" w:rsidRPr="00E41505" w:rsidRDefault="00672246" w:rsidP="00672246">
      <w:pPr>
        <w:rPr>
          <w:lang w:val="nb-NO"/>
        </w:rPr>
      </w:pPr>
    </w:p>
    <w:p w:rsidR="00672246" w:rsidRPr="00E41505" w:rsidRDefault="00672246" w:rsidP="00672246">
      <w:pPr>
        <w:pStyle w:val="Overskrift2"/>
        <w:rPr>
          <w:sz w:val="24"/>
          <w:szCs w:val="24"/>
          <w:lang w:val="nb-NO"/>
        </w:rPr>
      </w:pPr>
      <w:r w:rsidRPr="00E41505">
        <w:rPr>
          <w:sz w:val="24"/>
          <w:szCs w:val="24"/>
          <w:lang w:val="nb-NO"/>
        </w:rPr>
        <w:t>Sak 5</w:t>
      </w:r>
      <w:r w:rsidRPr="00E41505">
        <w:rPr>
          <w:sz w:val="24"/>
          <w:szCs w:val="24"/>
          <w:lang w:val="nb-NO"/>
        </w:rPr>
        <w:tab/>
      </w:r>
      <w:r w:rsidRPr="00E41505">
        <w:rPr>
          <w:sz w:val="24"/>
          <w:szCs w:val="24"/>
          <w:lang w:val="nb-NO"/>
        </w:rPr>
        <w:tab/>
      </w:r>
      <w:r>
        <w:rPr>
          <w:sz w:val="24"/>
          <w:szCs w:val="24"/>
          <w:lang w:val="nb-NO"/>
        </w:rPr>
        <w:t>Arbeidsmål for 2012</w:t>
      </w:r>
    </w:p>
    <w:p w:rsidR="00672246" w:rsidRPr="00E41505" w:rsidRDefault="00672246" w:rsidP="00672246">
      <w:pPr>
        <w:rPr>
          <w:lang w:val="nb-NO"/>
        </w:rPr>
      </w:pPr>
    </w:p>
    <w:p w:rsidR="00672246" w:rsidRPr="00E41505" w:rsidRDefault="008617C2" w:rsidP="00672246">
      <w:pPr>
        <w:rPr>
          <w:lang w:val="nb-NO"/>
        </w:rPr>
      </w:pPr>
      <w:r>
        <w:rPr>
          <w:lang w:val="nb-NO"/>
        </w:rPr>
        <w:tab/>
      </w:r>
      <w:r w:rsidR="00672246" w:rsidRPr="00E41505">
        <w:rPr>
          <w:lang w:val="nb-NO"/>
        </w:rPr>
        <w:t xml:space="preserve">Forslag til vedtak: </w:t>
      </w:r>
      <w:r>
        <w:rPr>
          <w:lang w:val="nb-NO"/>
        </w:rPr>
        <w:tab/>
      </w:r>
      <w:r w:rsidR="00672246" w:rsidRPr="00E41505">
        <w:rPr>
          <w:lang w:val="nb-NO"/>
        </w:rPr>
        <w:t>Arbeidsmåla blir godkjent.</w:t>
      </w:r>
    </w:p>
    <w:p w:rsidR="00672246" w:rsidRPr="00E41505" w:rsidRDefault="00672246" w:rsidP="00672246">
      <w:pPr>
        <w:rPr>
          <w:lang w:val="nb-NO"/>
        </w:rPr>
      </w:pPr>
    </w:p>
    <w:p w:rsidR="00672246" w:rsidRPr="00E41505" w:rsidRDefault="00672246" w:rsidP="00672246">
      <w:pPr>
        <w:rPr>
          <w:lang w:val="nb-NO"/>
        </w:rPr>
      </w:pPr>
    </w:p>
    <w:p w:rsidR="00672246" w:rsidRPr="0081557E" w:rsidRDefault="00672246" w:rsidP="00672246">
      <w:pPr>
        <w:pStyle w:val="Overskrift2"/>
        <w:rPr>
          <w:sz w:val="24"/>
          <w:szCs w:val="24"/>
          <w:lang w:val="nb-NO"/>
        </w:rPr>
      </w:pPr>
      <w:r w:rsidRPr="00E41505">
        <w:rPr>
          <w:sz w:val="24"/>
          <w:szCs w:val="24"/>
          <w:lang w:val="nb-NO"/>
        </w:rPr>
        <w:t>Sak 6</w:t>
      </w:r>
      <w:r w:rsidRPr="00E41505">
        <w:rPr>
          <w:sz w:val="24"/>
          <w:szCs w:val="24"/>
          <w:lang w:val="nb-NO"/>
        </w:rPr>
        <w:tab/>
      </w:r>
      <w:r w:rsidRPr="00E41505">
        <w:rPr>
          <w:sz w:val="24"/>
          <w:szCs w:val="24"/>
          <w:lang w:val="nb-NO"/>
        </w:rPr>
        <w:tab/>
        <w:t xml:space="preserve">Budsjett </w:t>
      </w:r>
      <w:r w:rsidR="00BB344A">
        <w:rPr>
          <w:sz w:val="24"/>
          <w:szCs w:val="24"/>
          <w:lang w:val="nb-NO"/>
        </w:rPr>
        <w:t xml:space="preserve"> 2012</w:t>
      </w:r>
    </w:p>
    <w:p w:rsidR="00672246" w:rsidRPr="00E41505" w:rsidRDefault="00672246" w:rsidP="00672246">
      <w:pPr>
        <w:rPr>
          <w:lang w:val="nb-NO"/>
        </w:rPr>
      </w:pPr>
    </w:p>
    <w:p w:rsidR="00672246" w:rsidRPr="00E41505" w:rsidRDefault="008617C2" w:rsidP="00672246">
      <w:pPr>
        <w:rPr>
          <w:lang w:val="nb-NO"/>
        </w:rPr>
      </w:pPr>
      <w:r>
        <w:rPr>
          <w:lang w:val="nb-NO"/>
        </w:rPr>
        <w:tab/>
      </w:r>
      <w:r w:rsidR="00672246" w:rsidRPr="00E41505">
        <w:rPr>
          <w:lang w:val="nb-NO"/>
        </w:rPr>
        <w:t xml:space="preserve">Forslag til vedtak: </w:t>
      </w:r>
      <w:r>
        <w:rPr>
          <w:lang w:val="nb-NO"/>
        </w:rPr>
        <w:tab/>
      </w:r>
      <w:r w:rsidR="00672246" w:rsidRPr="00E41505">
        <w:rPr>
          <w:lang w:val="nb-NO"/>
        </w:rPr>
        <w:t>Budsjettet blir godkjent.</w:t>
      </w:r>
    </w:p>
    <w:p w:rsidR="00672246" w:rsidRPr="00E41505" w:rsidRDefault="00672246" w:rsidP="00672246">
      <w:pPr>
        <w:rPr>
          <w:lang w:val="nb-NO"/>
        </w:rPr>
      </w:pPr>
    </w:p>
    <w:p w:rsidR="00672246" w:rsidRPr="00E41505" w:rsidRDefault="00672246" w:rsidP="00672246">
      <w:pPr>
        <w:rPr>
          <w:b/>
          <w:lang w:val="nb-NO"/>
        </w:rPr>
      </w:pPr>
    </w:p>
    <w:p w:rsidR="00672246" w:rsidRPr="00E41505" w:rsidRDefault="00672246" w:rsidP="00672246">
      <w:pPr>
        <w:pStyle w:val="Overskrift2"/>
        <w:rPr>
          <w:sz w:val="24"/>
          <w:szCs w:val="24"/>
          <w:lang w:val="nb-NO"/>
        </w:rPr>
      </w:pPr>
      <w:r w:rsidRPr="00E41505">
        <w:rPr>
          <w:sz w:val="24"/>
          <w:szCs w:val="24"/>
          <w:lang w:val="nb-NO"/>
        </w:rPr>
        <w:t>Sak 7</w:t>
      </w:r>
      <w:r w:rsidRPr="00E41505">
        <w:rPr>
          <w:sz w:val="24"/>
          <w:szCs w:val="24"/>
          <w:lang w:val="nb-NO"/>
        </w:rPr>
        <w:tab/>
      </w:r>
      <w:r w:rsidRPr="00E41505">
        <w:rPr>
          <w:sz w:val="24"/>
          <w:szCs w:val="24"/>
          <w:lang w:val="nb-NO"/>
        </w:rPr>
        <w:tab/>
        <w:t>Valg</w:t>
      </w:r>
    </w:p>
    <w:p w:rsidR="00672246" w:rsidRPr="00E41505" w:rsidRDefault="00672246" w:rsidP="00672246">
      <w:pPr>
        <w:pStyle w:val="Overskrift2"/>
        <w:rPr>
          <w:sz w:val="24"/>
          <w:szCs w:val="24"/>
          <w:lang w:val="nb-NO"/>
        </w:rPr>
      </w:pPr>
    </w:p>
    <w:p w:rsidR="00672246" w:rsidRPr="00E41505" w:rsidRDefault="00672246" w:rsidP="00672246">
      <w:pPr>
        <w:pStyle w:val="Overskrift2"/>
        <w:rPr>
          <w:b w:val="0"/>
          <w:sz w:val="24"/>
          <w:szCs w:val="24"/>
          <w:lang w:val="nb-NO"/>
        </w:rPr>
      </w:pPr>
      <w:r w:rsidRPr="00E41505">
        <w:rPr>
          <w:sz w:val="24"/>
          <w:szCs w:val="24"/>
          <w:lang w:val="nb-NO"/>
        </w:rPr>
        <w:t xml:space="preserve">7A </w:t>
      </w:r>
      <w:r w:rsidRPr="00E41505">
        <w:rPr>
          <w:sz w:val="24"/>
          <w:szCs w:val="24"/>
          <w:lang w:val="nb-NO"/>
        </w:rPr>
        <w:tab/>
      </w:r>
      <w:r w:rsidRPr="00E41505">
        <w:rPr>
          <w:b w:val="0"/>
          <w:sz w:val="24"/>
          <w:szCs w:val="24"/>
          <w:lang w:val="nb-NO"/>
        </w:rPr>
        <w:t xml:space="preserve">Valg av </w:t>
      </w:r>
      <w:r>
        <w:rPr>
          <w:b w:val="0"/>
          <w:sz w:val="24"/>
          <w:szCs w:val="24"/>
          <w:lang w:val="nb-NO"/>
        </w:rPr>
        <w:t>vise</w:t>
      </w:r>
      <w:r w:rsidRPr="00E41505">
        <w:rPr>
          <w:b w:val="0"/>
          <w:sz w:val="24"/>
          <w:szCs w:val="24"/>
          <w:lang w:val="nb-NO"/>
        </w:rPr>
        <w:t>kretsleder for 2 år.</w:t>
      </w:r>
    </w:p>
    <w:p w:rsidR="00672246" w:rsidRPr="00E41505" w:rsidRDefault="00672246" w:rsidP="00672246">
      <w:pPr>
        <w:rPr>
          <w:lang w:val="nb-NO"/>
        </w:rPr>
      </w:pPr>
      <w:r w:rsidRPr="00E41505">
        <w:rPr>
          <w:lang w:val="nb-NO"/>
        </w:rPr>
        <w:tab/>
      </w:r>
      <w:r w:rsidR="00110223">
        <w:rPr>
          <w:lang w:val="nb-NO"/>
        </w:rPr>
        <w:t xml:space="preserve">Kandidater: </w:t>
      </w:r>
      <w:r w:rsidR="008617C2">
        <w:rPr>
          <w:lang w:val="nb-NO"/>
        </w:rPr>
        <w:tab/>
      </w:r>
      <w:r w:rsidR="00EE302D">
        <w:rPr>
          <w:lang w:val="nb-NO"/>
        </w:rPr>
        <w:t xml:space="preserve">Jenny M. H. Nakken </w:t>
      </w:r>
    </w:p>
    <w:p w:rsidR="00672246" w:rsidRPr="00E41505" w:rsidRDefault="00672246" w:rsidP="00672246">
      <w:pPr>
        <w:rPr>
          <w:lang w:val="nb-NO"/>
        </w:rPr>
      </w:pPr>
    </w:p>
    <w:p w:rsidR="00672246" w:rsidRPr="00E41505" w:rsidRDefault="00672246" w:rsidP="00672246">
      <w:pPr>
        <w:ind w:left="708"/>
        <w:rPr>
          <w:lang w:val="nb-NO"/>
        </w:rPr>
      </w:pPr>
      <w:r w:rsidRPr="00E41505">
        <w:rPr>
          <w:lang w:val="nb-NO"/>
        </w:rPr>
        <w:t>Valgk</w:t>
      </w:r>
      <w:r w:rsidR="008617C2">
        <w:rPr>
          <w:lang w:val="nb-NO"/>
        </w:rPr>
        <w:t>omiteens innstilling</w:t>
      </w:r>
      <w:r w:rsidRPr="00E41505">
        <w:rPr>
          <w:lang w:val="nb-NO"/>
        </w:rPr>
        <w:t xml:space="preserve">: </w:t>
      </w:r>
      <w:r w:rsidR="008617C2">
        <w:rPr>
          <w:lang w:val="nb-NO"/>
        </w:rPr>
        <w:tab/>
      </w:r>
      <w:r w:rsidR="00EE302D">
        <w:rPr>
          <w:lang w:val="nb-NO"/>
        </w:rPr>
        <w:t>Jenny M. H. Nakken</w:t>
      </w:r>
    </w:p>
    <w:p w:rsidR="00672246" w:rsidRDefault="00672246" w:rsidP="00672246">
      <w:pPr>
        <w:ind w:left="708"/>
        <w:rPr>
          <w:lang w:val="nb-NO"/>
        </w:rPr>
      </w:pPr>
    </w:p>
    <w:p w:rsidR="00415FE5" w:rsidRDefault="00415FE5" w:rsidP="00BA7957">
      <w:pPr>
        <w:rPr>
          <w:lang w:val="nb-NO"/>
        </w:rPr>
      </w:pPr>
    </w:p>
    <w:p w:rsidR="00672246" w:rsidRPr="00E41505" w:rsidRDefault="00672246" w:rsidP="00BA7957">
      <w:pPr>
        <w:rPr>
          <w:lang w:val="nb-NO"/>
        </w:rPr>
      </w:pPr>
      <w:r w:rsidRPr="00E41505">
        <w:rPr>
          <w:lang w:val="nb-NO"/>
        </w:rPr>
        <w:t xml:space="preserve">7B </w:t>
      </w:r>
      <w:r w:rsidRPr="00E41505">
        <w:rPr>
          <w:lang w:val="nb-NO"/>
        </w:rPr>
        <w:tab/>
        <w:t xml:space="preserve">Valg av </w:t>
      </w:r>
      <w:r>
        <w:rPr>
          <w:lang w:val="nb-NO"/>
        </w:rPr>
        <w:t>1</w:t>
      </w:r>
      <w:r w:rsidRPr="00E41505">
        <w:rPr>
          <w:lang w:val="nb-NO"/>
        </w:rPr>
        <w:t xml:space="preserve"> styremedlemmer for 2 år.</w:t>
      </w:r>
    </w:p>
    <w:p w:rsidR="00672246" w:rsidRPr="00E41505" w:rsidRDefault="008617C2" w:rsidP="00BA7957">
      <w:pPr>
        <w:rPr>
          <w:lang w:val="nb-NO"/>
        </w:rPr>
      </w:pPr>
      <w:r>
        <w:rPr>
          <w:lang w:val="nb-NO"/>
        </w:rPr>
        <w:tab/>
        <w:t>Kandidater:</w:t>
      </w:r>
      <w:r>
        <w:rPr>
          <w:lang w:val="nb-NO"/>
        </w:rPr>
        <w:tab/>
      </w:r>
      <w:r w:rsidR="00EE302D">
        <w:rPr>
          <w:lang w:val="nb-NO"/>
        </w:rPr>
        <w:t>Ole Morten Hestetun</w:t>
      </w:r>
    </w:p>
    <w:p w:rsidR="00672246" w:rsidRPr="00E41505" w:rsidRDefault="00672246" w:rsidP="00672246">
      <w:pPr>
        <w:rPr>
          <w:lang w:val="nb-NO"/>
        </w:rPr>
      </w:pPr>
    </w:p>
    <w:p w:rsidR="00672246" w:rsidRPr="00E41505" w:rsidRDefault="008617C2" w:rsidP="00672246">
      <w:pPr>
        <w:rPr>
          <w:lang w:val="nb-NO"/>
        </w:rPr>
      </w:pPr>
      <w:r>
        <w:rPr>
          <w:lang w:val="nb-NO"/>
        </w:rPr>
        <w:tab/>
        <w:t>Valgkomiteens innstilling:</w:t>
      </w:r>
      <w:r>
        <w:rPr>
          <w:lang w:val="nb-NO"/>
        </w:rPr>
        <w:tab/>
      </w:r>
      <w:r w:rsidR="00EE302D">
        <w:rPr>
          <w:lang w:val="nb-NO"/>
        </w:rPr>
        <w:t>Ole Morten Hestetun</w:t>
      </w:r>
    </w:p>
    <w:p w:rsidR="00672246" w:rsidRDefault="00672246" w:rsidP="00672246">
      <w:pPr>
        <w:rPr>
          <w:lang w:val="nb-NO"/>
        </w:rPr>
      </w:pPr>
    </w:p>
    <w:p w:rsidR="00BA7957" w:rsidRPr="00E41505" w:rsidRDefault="00BA7957" w:rsidP="00672246">
      <w:pPr>
        <w:rPr>
          <w:lang w:val="nb-NO"/>
        </w:rPr>
      </w:pPr>
    </w:p>
    <w:p w:rsidR="00672246" w:rsidRPr="00E41505" w:rsidRDefault="008617C2" w:rsidP="00672246">
      <w:pPr>
        <w:rPr>
          <w:lang w:val="nb-NO"/>
        </w:rPr>
      </w:pPr>
      <w:r>
        <w:rPr>
          <w:lang w:val="nb-NO"/>
        </w:rPr>
        <w:t>7C</w:t>
      </w:r>
      <w:r>
        <w:rPr>
          <w:lang w:val="nb-NO"/>
        </w:rPr>
        <w:tab/>
        <w:t>Valg av 3 vara</w:t>
      </w:r>
      <w:r w:rsidR="00672246" w:rsidRPr="00E41505">
        <w:rPr>
          <w:lang w:val="nb-NO"/>
        </w:rPr>
        <w:t>medlemmer til kretsstyret for 1 år.</w:t>
      </w:r>
    </w:p>
    <w:p w:rsidR="00EE302D" w:rsidRDefault="00672246" w:rsidP="00BA7957">
      <w:r w:rsidRPr="00E41505">
        <w:tab/>
        <w:t>Kandidater:</w:t>
      </w:r>
      <w:r w:rsidR="00EE302D">
        <w:t xml:space="preserve"> </w:t>
      </w:r>
      <w:r w:rsidR="008617C2">
        <w:tab/>
      </w:r>
      <w:r w:rsidR="00EE302D" w:rsidRPr="00EE302D">
        <w:t>Bente Kristin Rekdal</w:t>
      </w:r>
    </w:p>
    <w:p w:rsidR="00EE302D" w:rsidRPr="00EE302D" w:rsidRDefault="00EE302D" w:rsidP="00BA7957">
      <w:r>
        <w:t xml:space="preserve">                             </w:t>
      </w:r>
      <w:r w:rsidR="008617C2">
        <w:t xml:space="preserve"> </w:t>
      </w:r>
      <w:r w:rsidR="008617C2">
        <w:tab/>
      </w:r>
      <w:r w:rsidRPr="00EE302D">
        <w:t>Robin Hoel Knudsen</w:t>
      </w:r>
    </w:p>
    <w:p w:rsidR="00EE302D" w:rsidRPr="00EE302D" w:rsidRDefault="00EE302D" w:rsidP="00BA7957">
      <w:r>
        <w:t xml:space="preserve">                                </w:t>
      </w:r>
      <w:r w:rsidR="008617C2">
        <w:tab/>
      </w:r>
      <w:r w:rsidRPr="00EE302D">
        <w:t>Birgitte Kalvatn</w:t>
      </w:r>
    </w:p>
    <w:p w:rsidR="00672246" w:rsidRPr="00E41505" w:rsidRDefault="00672246" w:rsidP="00BA7957">
      <w:pPr>
        <w:rPr>
          <w:lang w:val="nb-NO"/>
        </w:rPr>
      </w:pPr>
      <w:r w:rsidRPr="00E41505">
        <w:rPr>
          <w:lang w:val="nb-NO"/>
        </w:rPr>
        <w:tab/>
        <w:t xml:space="preserve"> </w:t>
      </w:r>
    </w:p>
    <w:p w:rsidR="00EE302D" w:rsidRPr="00BA7957" w:rsidRDefault="00672246" w:rsidP="00BA7957">
      <w:r w:rsidRPr="00E41505">
        <w:t xml:space="preserve">      </w:t>
      </w:r>
      <w:r w:rsidR="00BC0D0B">
        <w:tab/>
        <w:t xml:space="preserve">Valgkomiteens </w:t>
      </w:r>
      <w:r w:rsidR="008617C2">
        <w:t>innstilling</w:t>
      </w:r>
      <w:r w:rsidRPr="00E41505">
        <w:t xml:space="preserve">· </w:t>
      </w:r>
      <w:r w:rsidR="008617C2" w:rsidRPr="00BA7957">
        <w:tab/>
      </w:r>
      <w:r w:rsidR="00EE302D" w:rsidRPr="00BA7957">
        <w:t>Bente Kristin Rekdal</w:t>
      </w:r>
    </w:p>
    <w:p w:rsidR="00EE302D" w:rsidRPr="00BA7957" w:rsidRDefault="00EE302D" w:rsidP="00BA7957">
      <w:r w:rsidRPr="00BA7957">
        <w:t xml:space="preserve">                                    </w:t>
      </w:r>
      <w:r w:rsidR="008617C2" w:rsidRPr="00BA7957">
        <w:t xml:space="preserve">              </w:t>
      </w:r>
      <w:r w:rsidR="008617C2" w:rsidRPr="00BA7957">
        <w:tab/>
      </w:r>
      <w:r w:rsidRPr="00BA7957">
        <w:t>Robin Hoel Knudsen</w:t>
      </w:r>
    </w:p>
    <w:p w:rsidR="00EE302D" w:rsidRPr="00BA7957" w:rsidRDefault="00EE302D" w:rsidP="00BA7957">
      <w:r w:rsidRPr="00BA7957">
        <w:t xml:space="preserve">                                     </w:t>
      </w:r>
      <w:r w:rsidR="008617C2" w:rsidRPr="00BA7957">
        <w:t xml:space="preserve">             </w:t>
      </w:r>
      <w:r w:rsidR="008617C2" w:rsidRPr="00BA7957">
        <w:tab/>
      </w:r>
      <w:r w:rsidRPr="00BA7957">
        <w:t>Birgitte Kalvatn</w:t>
      </w:r>
    </w:p>
    <w:p w:rsidR="00BA7957" w:rsidRDefault="00BA7957" w:rsidP="00BA7957"/>
    <w:p w:rsidR="00672246" w:rsidRPr="00BA7957" w:rsidRDefault="00672246" w:rsidP="00BA7957">
      <w:r w:rsidRPr="00BA7957">
        <w:tab/>
        <w:t xml:space="preserve"> </w:t>
      </w:r>
    </w:p>
    <w:p w:rsidR="00672246" w:rsidRPr="00BA7957" w:rsidRDefault="008617C2" w:rsidP="00BA7957">
      <w:r w:rsidRPr="00BA7957">
        <w:t>7D</w:t>
      </w:r>
      <w:r w:rsidRPr="00BA7957">
        <w:tab/>
      </w:r>
      <w:r w:rsidR="00672246" w:rsidRPr="00BA7957">
        <w:t>Valg av revisor.</w:t>
      </w:r>
    </w:p>
    <w:p w:rsidR="00672246" w:rsidRPr="00BA7957" w:rsidRDefault="00672246" w:rsidP="00BA7957">
      <w:r w:rsidRPr="00BA7957">
        <w:tab/>
        <w:t>Kandidater:</w:t>
      </w:r>
      <w:r w:rsidR="008617C2" w:rsidRPr="00BA7957">
        <w:tab/>
        <w:t>Stein Notø</w:t>
      </w:r>
      <w:r w:rsidRPr="00BA7957">
        <w:tab/>
      </w:r>
      <w:r w:rsidRPr="00BA7957">
        <w:tab/>
      </w:r>
    </w:p>
    <w:p w:rsidR="00672246" w:rsidRPr="00BA7957" w:rsidRDefault="00672246" w:rsidP="00BA7957"/>
    <w:p w:rsidR="00672246" w:rsidRDefault="00672246" w:rsidP="00BA7957">
      <w:r w:rsidRPr="00BA7957">
        <w:t xml:space="preserve">     </w:t>
      </w:r>
      <w:r w:rsidR="008617C2" w:rsidRPr="00BA7957">
        <w:tab/>
      </w:r>
      <w:r w:rsidRPr="00BA7957">
        <w:t xml:space="preserve">Valgkomiteens </w:t>
      </w:r>
      <w:r w:rsidR="008617C2" w:rsidRPr="00BA7957">
        <w:t>innstilling:</w:t>
      </w:r>
      <w:r w:rsidR="008617C2" w:rsidRPr="00BA7957">
        <w:tab/>
        <w:t>Stein Notø</w:t>
      </w:r>
      <w:r w:rsidRPr="00BA7957">
        <w:t xml:space="preserve"> </w:t>
      </w:r>
    </w:p>
    <w:p w:rsidR="00BA7957" w:rsidRDefault="00BA7957" w:rsidP="00BA7957"/>
    <w:p w:rsidR="00BA7957" w:rsidRPr="00BA7957" w:rsidRDefault="00BA7957" w:rsidP="00BA7957"/>
    <w:p w:rsidR="00672246" w:rsidRPr="00BA7957" w:rsidRDefault="00BC0D0B" w:rsidP="00BA7957">
      <w:r w:rsidRPr="00BA7957">
        <w:t>7E</w:t>
      </w:r>
      <w:r w:rsidRPr="00BA7957">
        <w:tab/>
      </w:r>
      <w:r w:rsidR="00672246" w:rsidRPr="00BA7957">
        <w:t xml:space="preserve">Valg av teknisk arrangør av </w:t>
      </w:r>
      <w:r w:rsidRPr="00BA7957">
        <w:t>K</w:t>
      </w:r>
      <w:r w:rsidR="00672246" w:rsidRPr="00BA7957">
        <w:t>retsting 2013.</w:t>
      </w:r>
    </w:p>
    <w:p w:rsidR="00672246" w:rsidRDefault="00BC0D0B" w:rsidP="00672246">
      <w:pPr>
        <w:rPr>
          <w:lang w:val="nb-NO"/>
        </w:rPr>
      </w:pPr>
      <w:r>
        <w:rPr>
          <w:lang w:val="nb-NO"/>
        </w:rPr>
        <w:t xml:space="preserve">     </w:t>
      </w:r>
      <w:r>
        <w:rPr>
          <w:lang w:val="nb-NO"/>
        </w:rPr>
        <w:tab/>
        <w:t>Kandidater:</w:t>
      </w:r>
      <w:r>
        <w:rPr>
          <w:lang w:val="nb-NO"/>
        </w:rPr>
        <w:tab/>
      </w:r>
      <w:r w:rsidR="00BB344A">
        <w:rPr>
          <w:lang w:val="nb-NO"/>
        </w:rPr>
        <w:t>Folkestad</w:t>
      </w:r>
      <w:r w:rsidR="00672246" w:rsidRPr="00E41505">
        <w:rPr>
          <w:lang w:val="nb-NO"/>
        </w:rPr>
        <w:t xml:space="preserve"> speidergruppe</w:t>
      </w:r>
    </w:p>
    <w:p w:rsidR="00EE302D" w:rsidRDefault="00EE302D" w:rsidP="00672246">
      <w:pPr>
        <w:rPr>
          <w:lang w:val="nb-NO"/>
        </w:rPr>
      </w:pPr>
    </w:p>
    <w:p w:rsidR="00EE302D" w:rsidRPr="00E41505" w:rsidRDefault="00EE302D" w:rsidP="00672246">
      <w:pPr>
        <w:rPr>
          <w:lang w:val="nb-NO"/>
        </w:rPr>
      </w:pPr>
      <w:r>
        <w:rPr>
          <w:lang w:val="nb-NO"/>
        </w:rPr>
        <w:t xml:space="preserve">      </w:t>
      </w:r>
      <w:r w:rsidR="00BC0D0B">
        <w:rPr>
          <w:lang w:val="nb-NO"/>
        </w:rPr>
        <w:tab/>
      </w:r>
      <w:r>
        <w:rPr>
          <w:lang w:val="nb-NO"/>
        </w:rPr>
        <w:t xml:space="preserve">Kretsstyres </w:t>
      </w:r>
      <w:r w:rsidR="00BC0D0B">
        <w:rPr>
          <w:lang w:val="nb-NO"/>
        </w:rPr>
        <w:t>innstilling:</w:t>
      </w:r>
      <w:r w:rsidR="00BC0D0B">
        <w:rPr>
          <w:lang w:val="nb-NO"/>
        </w:rPr>
        <w:tab/>
      </w:r>
      <w:r>
        <w:rPr>
          <w:lang w:val="nb-NO"/>
        </w:rPr>
        <w:t>Folkestad Speidergruppe</w:t>
      </w:r>
    </w:p>
    <w:p w:rsidR="00BC0D0B" w:rsidRDefault="00BC0D0B" w:rsidP="009C7EAF">
      <w:pPr>
        <w:rPr>
          <w:lang w:val="nb-NO"/>
        </w:rPr>
      </w:pPr>
    </w:p>
    <w:p w:rsidR="00BA7957" w:rsidRDefault="00BA7957" w:rsidP="009C7EAF">
      <w:pPr>
        <w:rPr>
          <w:lang w:val="nb-NO"/>
        </w:rPr>
      </w:pPr>
    </w:p>
    <w:p w:rsidR="00672246" w:rsidRDefault="009C7EAF" w:rsidP="00BA7957">
      <w:pPr>
        <w:rPr>
          <w:lang w:val="nb-NO"/>
        </w:rPr>
      </w:pPr>
      <w:r>
        <w:rPr>
          <w:lang w:val="nb-NO"/>
        </w:rPr>
        <w:t>7F</w:t>
      </w:r>
      <w:r>
        <w:rPr>
          <w:lang w:val="nb-NO"/>
        </w:rPr>
        <w:tab/>
      </w:r>
      <w:r w:rsidR="00BC0D0B">
        <w:rPr>
          <w:lang w:val="nb-NO"/>
        </w:rPr>
        <w:t>V</w:t>
      </w:r>
      <w:r w:rsidR="00D720F7">
        <w:rPr>
          <w:lang w:val="nb-NO"/>
        </w:rPr>
        <w:t xml:space="preserve">alg av </w:t>
      </w:r>
      <w:r w:rsidR="00BC0D0B">
        <w:rPr>
          <w:lang w:val="nb-NO"/>
        </w:rPr>
        <w:t>1 delegat og 1 vara</w:t>
      </w:r>
      <w:r w:rsidR="00D720F7">
        <w:rPr>
          <w:lang w:val="nb-NO"/>
        </w:rPr>
        <w:t xml:space="preserve"> til Speiderting</w:t>
      </w:r>
      <w:r w:rsidR="00BC0D0B">
        <w:rPr>
          <w:lang w:val="nb-NO"/>
        </w:rPr>
        <w:t>et 2012</w:t>
      </w:r>
    </w:p>
    <w:p w:rsidR="00D720F7" w:rsidRPr="00D720F7" w:rsidRDefault="00D720F7" w:rsidP="00BA7957">
      <w:r>
        <w:t xml:space="preserve">      </w:t>
      </w:r>
      <w:r w:rsidR="00BC0D0B">
        <w:tab/>
      </w:r>
      <w:r>
        <w:t xml:space="preserve">Kandidater: </w:t>
      </w:r>
      <w:r w:rsidR="00BC0D0B">
        <w:tab/>
      </w:r>
      <w:r w:rsidRPr="00D720F7">
        <w:t>Eva Kvalvaag</w:t>
      </w:r>
    </w:p>
    <w:p w:rsidR="00D720F7" w:rsidRPr="00D720F7" w:rsidRDefault="00D720F7" w:rsidP="00BA7957">
      <w:r>
        <w:t xml:space="preserve">                         </w:t>
      </w:r>
      <w:r w:rsidR="00BC0D0B">
        <w:tab/>
      </w:r>
      <w:r>
        <w:t xml:space="preserve"> </w:t>
      </w:r>
      <w:r w:rsidRPr="00D720F7">
        <w:t>Ida Eidsvik</w:t>
      </w:r>
    </w:p>
    <w:p w:rsidR="00D720F7" w:rsidRDefault="00D720F7" w:rsidP="00BA7957">
      <w:r>
        <w:t xml:space="preserve">                          </w:t>
      </w:r>
      <w:r w:rsidR="00BC0D0B">
        <w:tab/>
      </w:r>
      <w:r w:rsidRPr="00D720F7">
        <w:t>Per Ove Sund</w:t>
      </w:r>
    </w:p>
    <w:p w:rsidR="00BA7957" w:rsidRPr="00D720F7" w:rsidRDefault="00BA7957" w:rsidP="00BA7957"/>
    <w:p w:rsidR="00D720F7" w:rsidRDefault="00BC0D0B" w:rsidP="00BA7957">
      <w:pPr>
        <w:ind w:firstLine="709"/>
      </w:pPr>
      <w:r>
        <w:t>Valg</w:t>
      </w:r>
      <w:r w:rsidR="00D720F7" w:rsidRPr="00D720F7">
        <w:t>komiteen</w:t>
      </w:r>
      <w:r>
        <w:t>s innstilling</w:t>
      </w:r>
      <w:r w:rsidR="00D720F7" w:rsidRPr="00D720F7">
        <w:t xml:space="preserve">: </w:t>
      </w:r>
      <w:r>
        <w:tab/>
        <w:t>Eva K</w:t>
      </w:r>
      <w:r w:rsidR="00D720F7" w:rsidRPr="00D720F7">
        <w:t>valvaag</w:t>
      </w:r>
    </w:p>
    <w:p w:rsidR="00BA7957" w:rsidRDefault="00BA7957" w:rsidP="00BA7957">
      <w:pPr>
        <w:ind w:firstLine="709"/>
      </w:pPr>
    </w:p>
    <w:p w:rsidR="00BA7957" w:rsidRDefault="00BA7957" w:rsidP="00BA7957">
      <w:pPr>
        <w:ind w:firstLine="709"/>
      </w:pPr>
    </w:p>
    <w:p w:rsidR="00D720F7" w:rsidRDefault="00BC0D0B" w:rsidP="00BA7957">
      <w:pPr>
        <w:ind w:left="705" w:hanging="705"/>
      </w:pPr>
      <w:r>
        <w:t xml:space="preserve">7 G </w:t>
      </w:r>
      <w:r>
        <w:tab/>
        <w:t>V</w:t>
      </w:r>
      <w:r w:rsidR="00D720F7">
        <w:t xml:space="preserve">alg av </w:t>
      </w:r>
      <w:r>
        <w:t>2 delegater og 2 vara</w:t>
      </w:r>
      <w:r w:rsidR="00D720F7">
        <w:t xml:space="preserve"> til Speiderforum – velges av og blant </w:t>
      </w:r>
      <w:r>
        <w:t>speiderne</w:t>
      </w:r>
      <w:r w:rsidR="00D720F7">
        <w:t xml:space="preserve"> på </w:t>
      </w:r>
      <w:r>
        <w:t>Kretstinget.</w:t>
      </w:r>
    </w:p>
    <w:p w:rsidR="00BA7957" w:rsidRDefault="00BA7957" w:rsidP="00BA7957">
      <w:pPr>
        <w:ind w:left="705" w:hanging="705"/>
      </w:pPr>
    </w:p>
    <w:p w:rsidR="00BA7957" w:rsidRDefault="00BA7957" w:rsidP="00BA7957">
      <w:pPr>
        <w:ind w:left="705" w:hanging="705"/>
      </w:pPr>
    </w:p>
    <w:p w:rsidR="00D720F7" w:rsidRDefault="00D720F7" w:rsidP="00BA7957">
      <w:pPr>
        <w:ind w:left="705" w:hanging="705"/>
      </w:pPr>
      <w:r>
        <w:t xml:space="preserve">7 H </w:t>
      </w:r>
      <w:r w:rsidR="00BC0D0B">
        <w:tab/>
        <w:t>V</w:t>
      </w:r>
      <w:r>
        <w:t xml:space="preserve">alg av </w:t>
      </w:r>
      <w:r w:rsidR="00BC0D0B">
        <w:t>2 delegater og 2 vara</w:t>
      </w:r>
      <w:r>
        <w:t xml:space="preserve"> til Roverforum - velges av og blant </w:t>
      </w:r>
      <w:r w:rsidR="00BC0D0B">
        <w:t>roverne</w:t>
      </w:r>
      <w:r>
        <w:t xml:space="preserve"> på </w:t>
      </w:r>
      <w:r w:rsidR="00BC0D0B">
        <w:t>Kretstinget</w:t>
      </w:r>
      <w:r w:rsidR="00BA7957">
        <w:t>.</w:t>
      </w:r>
    </w:p>
    <w:p w:rsidR="00BA7957" w:rsidRDefault="00BA7957" w:rsidP="00BA7957">
      <w:pPr>
        <w:ind w:left="705" w:hanging="705"/>
      </w:pPr>
    </w:p>
    <w:p w:rsidR="00BC0D0B" w:rsidRDefault="00BC0D0B" w:rsidP="00BA7957">
      <w:r>
        <w:t>7I</w:t>
      </w:r>
      <w:r>
        <w:tab/>
        <w:t>Velg av valgkomite for 1 år</w:t>
      </w:r>
    </w:p>
    <w:p w:rsidR="00BC0D0B" w:rsidRDefault="00BC0D0B" w:rsidP="00BA7957">
      <w:r>
        <w:tab/>
        <w:t>Kandidater:</w:t>
      </w:r>
      <w:r>
        <w:tab/>
        <w:t>Per Ove Sund</w:t>
      </w:r>
    </w:p>
    <w:p w:rsidR="009C7EAF" w:rsidRDefault="00BA7957" w:rsidP="00BA7957">
      <w:r>
        <w:tab/>
      </w:r>
      <w:r>
        <w:tab/>
      </w:r>
      <w:r>
        <w:tab/>
      </w:r>
      <w:r w:rsidR="009C7EAF">
        <w:t>Sindre Erstad</w:t>
      </w:r>
    </w:p>
    <w:p w:rsidR="00BA7957" w:rsidRDefault="00BA7957" w:rsidP="00BA7957">
      <w:r>
        <w:tab/>
      </w:r>
      <w:r>
        <w:tab/>
      </w:r>
      <w:r>
        <w:tab/>
        <w:t>Stein Arne Fauske</w:t>
      </w:r>
    </w:p>
    <w:p w:rsidR="00534130" w:rsidRDefault="00534130" w:rsidP="00BA7957"/>
    <w:p w:rsidR="00534130" w:rsidRDefault="00534130" w:rsidP="00BA7957">
      <w:r>
        <w:tab/>
        <w:t>Kretsstyrets innstilling:</w:t>
      </w:r>
      <w:r>
        <w:tab/>
        <w:t xml:space="preserve">Per Ove Sund </w:t>
      </w:r>
    </w:p>
    <w:p w:rsidR="00534130" w:rsidRDefault="00534130" w:rsidP="00BA7957">
      <w:r>
        <w:tab/>
      </w:r>
      <w:r>
        <w:tab/>
      </w:r>
      <w:r>
        <w:tab/>
      </w:r>
      <w:r>
        <w:tab/>
      </w:r>
      <w:r>
        <w:tab/>
        <w:t>Sindre Erstad</w:t>
      </w:r>
    </w:p>
    <w:p w:rsidR="00534130" w:rsidRDefault="00534130" w:rsidP="00BA7957">
      <w:r>
        <w:tab/>
      </w:r>
      <w:r>
        <w:tab/>
      </w:r>
      <w:r>
        <w:tab/>
      </w:r>
      <w:r>
        <w:tab/>
      </w:r>
      <w:r>
        <w:tab/>
        <w:t>Stein Arne Fauske</w:t>
      </w:r>
    </w:p>
    <w:p w:rsidR="00BC0D0B" w:rsidRDefault="00BC0D0B" w:rsidP="00BC0D0B">
      <w:pPr>
        <w:pStyle w:val="Ingenmellomrom"/>
        <w:ind w:left="705" w:hanging="705"/>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672246" w:rsidRPr="00BA7957" w:rsidRDefault="00DD0B19" w:rsidP="00DD0B19">
      <w:pPr>
        <w:rPr>
          <w:b/>
          <w:lang w:val="nb-NO"/>
        </w:rPr>
      </w:pPr>
      <w:r w:rsidRPr="00BA7957">
        <w:rPr>
          <w:b/>
          <w:lang w:val="nb-NO"/>
        </w:rPr>
        <w:t xml:space="preserve">Sak 8 </w:t>
      </w:r>
      <w:r w:rsidR="00534130">
        <w:rPr>
          <w:b/>
          <w:lang w:val="nb-NO"/>
        </w:rPr>
        <w:tab/>
      </w:r>
      <w:r w:rsidR="00534130">
        <w:rPr>
          <w:b/>
          <w:lang w:val="nb-NO"/>
        </w:rPr>
        <w:tab/>
      </w:r>
      <w:r w:rsidRPr="00BA7957">
        <w:rPr>
          <w:b/>
          <w:lang w:val="nb-NO"/>
        </w:rPr>
        <w:t>Innko</w:t>
      </w:r>
      <w:r w:rsidR="00672246" w:rsidRPr="00BA7957">
        <w:rPr>
          <w:b/>
          <w:lang w:val="nb-NO"/>
        </w:rPr>
        <w:t xml:space="preserve">mne saker </w:t>
      </w:r>
    </w:p>
    <w:p w:rsidR="00672246" w:rsidRPr="00E41505" w:rsidRDefault="00672246" w:rsidP="00DD0B19">
      <w:pPr>
        <w:rPr>
          <w:lang w:val="nb-NO"/>
        </w:rPr>
      </w:pPr>
    </w:p>
    <w:p w:rsidR="00672246" w:rsidRPr="00E41505" w:rsidRDefault="00DD0B19" w:rsidP="009C7EAF">
      <w:pPr>
        <w:rPr>
          <w:lang w:val="nb-NO"/>
        </w:rPr>
      </w:pPr>
      <w:r w:rsidRPr="00DD0B19">
        <w:rPr>
          <w:lang w:val="nb-NO"/>
        </w:rPr>
        <w:t>8A</w:t>
      </w:r>
      <w:r>
        <w:rPr>
          <w:b/>
          <w:lang w:val="nb-NO"/>
        </w:rPr>
        <w:tab/>
      </w:r>
      <w:r w:rsidR="00BB344A">
        <w:rPr>
          <w:lang w:val="nb-NO"/>
        </w:rPr>
        <w:t>Økonomisk bidrag til kretsen – kretsstyre</w:t>
      </w:r>
      <w:r>
        <w:rPr>
          <w:lang w:val="nb-NO"/>
        </w:rPr>
        <w:t>t</w:t>
      </w:r>
    </w:p>
    <w:p w:rsidR="00DD0B19" w:rsidRDefault="00DD0B19" w:rsidP="009C7EAF">
      <w:pPr>
        <w:rPr>
          <w:lang w:val="nb-NO"/>
        </w:rPr>
      </w:pPr>
    </w:p>
    <w:p w:rsidR="00672246" w:rsidRDefault="00F22D53" w:rsidP="009C7EAF">
      <w:pPr>
        <w:ind w:firstLine="709"/>
        <w:rPr>
          <w:lang w:val="nb-NO"/>
        </w:rPr>
      </w:pPr>
      <w:r>
        <w:rPr>
          <w:lang w:val="nb-NO"/>
        </w:rPr>
        <w:t>Forslag til vedtak:</w:t>
      </w:r>
      <w:r w:rsidR="00DD0B19">
        <w:rPr>
          <w:lang w:val="nb-NO"/>
        </w:rPr>
        <w:tab/>
        <w:t>Forslaget vedtas</w:t>
      </w:r>
    </w:p>
    <w:p w:rsidR="00F22D53" w:rsidRPr="00E41505" w:rsidRDefault="00F22D53" w:rsidP="009C7EAF">
      <w:pPr>
        <w:rPr>
          <w:lang w:val="nb-NO"/>
        </w:rPr>
      </w:pPr>
    </w:p>
    <w:p w:rsidR="00672246" w:rsidRPr="00E41505" w:rsidRDefault="00672246" w:rsidP="009C7EAF">
      <w:pPr>
        <w:rPr>
          <w:lang w:val="nb-NO"/>
        </w:rPr>
      </w:pPr>
    </w:p>
    <w:p w:rsidR="00672246" w:rsidRPr="00E41505" w:rsidRDefault="00F22D53" w:rsidP="009C7EAF">
      <w:pPr>
        <w:rPr>
          <w:lang w:val="nb-NO"/>
        </w:rPr>
      </w:pPr>
      <w:r w:rsidRPr="00DD0B19">
        <w:rPr>
          <w:lang w:val="nb-NO"/>
        </w:rPr>
        <w:t>8B</w:t>
      </w:r>
      <w:r w:rsidR="00DD0B19">
        <w:rPr>
          <w:b/>
          <w:lang w:val="nb-NO"/>
        </w:rPr>
        <w:tab/>
      </w:r>
      <w:r w:rsidR="00DD0B19" w:rsidRPr="00DD0B19">
        <w:rPr>
          <w:lang w:val="nb-NO"/>
        </w:rPr>
        <w:t>Regler for</w:t>
      </w:r>
      <w:r w:rsidR="00DD0B19">
        <w:rPr>
          <w:b/>
          <w:lang w:val="nb-NO"/>
        </w:rPr>
        <w:t xml:space="preserve"> </w:t>
      </w:r>
      <w:r w:rsidR="00672246" w:rsidRPr="00E41505">
        <w:rPr>
          <w:lang w:val="nb-NO"/>
        </w:rPr>
        <w:t>Kr</w:t>
      </w:r>
      <w:r w:rsidR="00BB344A">
        <w:rPr>
          <w:lang w:val="nb-NO"/>
        </w:rPr>
        <w:t>etskonti</w:t>
      </w:r>
      <w:r w:rsidR="00DD0B19">
        <w:rPr>
          <w:lang w:val="nb-NO"/>
        </w:rPr>
        <w:t>n</w:t>
      </w:r>
      <w:r w:rsidR="00BB344A">
        <w:rPr>
          <w:lang w:val="nb-NO"/>
        </w:rPr>
        <w:t>genten fra 2013 - kretsstyre</w:t>
      </w:r>
      <w:r w:rsidR="00DD0B19">
        <w:rPr>
          <w:lang w:val="nb-NO"/>
        </w:rPr>
        <w:t>t</w:t>
      </w:r>
    </w:p>
    <w:p w:rsidR="00672246" w:rsidRPr="00E41505" w:rsidRDefault="00672246" w:rsidP="009C7EAF">
      <w:pPr>
        <w:rPr>
          <w:lang w:val="nb-NO"/>
        </w:rPr>
      </w:pPr>
      <w:r w:rsidRPr="00E41505">
        <w:rPr>
          <w:lang w:val="nb-NO"/>
        </w:rPr>
        <w:t xml:space="preserve">           </w:t>
      </w:r>
    </w:p>
    <w:p w:rsidR="00672246" w:rsidRPr="00534130" w:rsidRDefault="00DD0B19" w:rsidP="009C7EAF">
      <w:pPr>
        <w:rPr>
          <w:lang w:val="nb-NO"/>
        </w:rPr>
      </w:pPr>
      <w:r>
        <w:rPr>
          <w:lang w:val="nb-NO"/>
        </w:rPr>
        <w:t xml:space="preserve">            Forslag </w:t>
      </w:r>
      <w:r w:rsidRPr="00534130">
        <w:rPr>
          <w:lang w:val="nb-NO"/>
        </w:rPr>
        <w:t>til vedtak:</w:t>
      </w:r>
      <w:r w:rsidRPr="00534130">
        <w:rPr>
          <w:lang w:val="nb-NO"/>
        </w:rPr>
        <w:tab/>
        <w:t>Forslaget vedtas</w:t>
      </w:r>
      <w:r w:rsidR="00672246" w:rsidRPr="00534130">
        <w:rPr>
          <w:lang w:val="nb-NO"/>
        </w:rPr>
        <w:t xml:space="preserve"> </w:t>
      </w:r>
    </w:p>
    <w:p w:rsidR="00672246" w:rsidRPr="00534130" w:rsidRDefault="00672246" w:rsidP="009C7EAF">
      <w:pPr>
        <w:rPr>
          <w:lang w:val="nb-NO"/>
        </w:rPr>
      </w:pPr>
    </w:p>
    <w:p w:rsidR="00EE302D" w:rsidRPr="00534130" w:rsidRDefault="00EE302D" w:rsidP="009C7EAF">
      <w:pPr>
        <w:rPr>
          <w:lang w:val="nb-NO"/>
        </w:rPr>
      </w:pPr>
    </w:p>
    <w:p w:rsidR="00EE302D" w:rsidRPr="00534130" w:rsidRDefault="00DD0B19" w:rsidP="009C7EAF">
      <w:r w:rsidRPr="00534130">
        <w:t>8C</w:t>
      </w:r>
      <w:r w:rsidRPr="00534130">
        <w:tab/>
      </w:r>
      <w:r w:rsidR="00EE302D" w:rsidRPr="00534130">
        <w:t>Sak om egne poster på budsjett</w:t>
      </w:r>
      <w:r w:rsidRPr="00534130">
        <w:t xml:space="preserve"> – Sindre Erstad</w:t>
      </w:r>
    </w:p>
    <w:p w:rsidR="009C7EAF" w:rsidRPr="00534130" w:rsidRDefault="00EE302D" w:rsidP="009C7EAF">
      <w:r w:rsidRPr="00534130">
        <w:t xml:space="preserve">      </w:t>
      </w:r>
      <w:r w:rsidR="00DD0B19" w:rsidRPr="00534130">
        <w:tab/>
      </w:r>
    </w:p>
    <w:p w:rsidR="00EE302D" w:rsidRPr="00534130" w:rsidRDefault="00DD0B19" w:rsidP="009C7EAF">
      <w:pPr>
        <w:ind w:firstLine="709"/>
      </w:pPr>
      <w:r w:rsidRPr="00534130">
        <w:t>Forslag til vedtak:</w:t>
      </w:r>
      <w:r w:rsidRPr="00534130">
        <w:tab/>
        <w:t>Forslaget vedtas ikke</w:t>
      </w:r>
    </w:p>
    <w:p w:rsidR="00D720F7" w:rsidRPr="00534130" w:rsidRDefault="00D720F7" w:rsidP="009C7EAF">
      <w:pPr>
        <w:rPr>
          <w:color w:val="2A2A2A"/>
          <w:lang w:val="nb-NO" w:eastAsia="nb-NO"/>
        </w:rPr>
      </w:pPr>
      <w:r w:rsidRPr="00534130">
        <w:rPr>
          <w:color w:val="2A2A2A"/>
          <w:lang w:val="nb-NO" w:eastAsia="nb-NO"/>
        </w:rPr>
        <w:t>8D</w:t>
      </w:r>
      <w:r w:rsidR="009C7EAF" w:rsidRPr="00534130">
        <w:rPr>
          <w:color w:val="2A2A2A"/>
          <w:lang w:val="nb-NO" w:eastAsia="nb-NO"/>
        </w:rPr>
        <w:tab/>
      </w:r>
      <w:r w:rsidR="00BA7957" w:rsidRPr="00534130">
        <w:rPr>
          <w:color w:val="2A2A2A"/>
          <w:lang w:val="nb-NO" w:eastAsia="nb-NO"/>
        </w:rPr>
        <w:t>Ledersamling - Kretsstyret</w:t>
      </w:r>
    </w:p>
    <w:p w:rsidR="00534130" w:rsidRDefault="00BA7957" w:rsidP="00672246">
      <w:pPr>
        <w:rPr>
          <w:color w:val="2A2A2A"/>
          <w:lang w:val="nb-NO" w:eastAsia="nb-NO"/>
        </w:rPr>
      </w:pPr>
      <w:r w:rsidRPr="00534130">
        <w:rPr>
          <w:color w:val="2A2A2A"/>
          <w:lang w:val="nb-NO" w:eastAsia="nb-NO"/>
        </w:rPr>
        <w:tab/>
      </w:r>
    </w:p>
    <w:p w:rsidR="00D720F7" w:rsidRPr="00534130" w:rsidRDefault="00BA7957" w:rsidP="00534130">
      <w:pPr>
        <w:ind w:firstLine="709"/>
        <w:rPr>
          <w:color w:val="2A2A2A"/>
          <w:lang w:val="nb-NO" w:eastAsia="nb-NO"/>
        </w:rPr>
      </w:pPr>
      <w:r w:rsidRPr="00534130">
        <w:rPr>
          <w:color w:val="2A2A2A"/>
          <w:lang w:val="nb-NO" w:eastAsia="nb-NO"/>
        </w:rPr>
        <w:t>Forslag til vedtak:</w:t>
      </w:r>
      <w:r w:rsidRPr="00534130">
        <w:rPr>
          <w:color w:val="2A2A2A"/>
          <w:lang w:val="nb-NO" w:eastAsia="nb-NO"/>
        </w:rPr>
        <w:tab/>
        <w:t>Forslaget vedtas</w:t>
      </w:r>
    </w:p>
    <w:p w:rsidR="00D720F7" w:rsidRDefault="00D720F7" w:rsidP="00672246">
      <w:pPr>
        <w:rPr>
          <w:rFonts w:ascii="Tahoma" w:hAnsi="Tahoma" w:cs="Tahoma"/>
          <w:color w:val="2A2A2A"/>
          <w:sz w:val="20"/>
          <w:szCs w:val="20"/>
          <w:lang w:val="nb-NO" w:eastAsia="nb-NO"/>
        </w:rPr>
      </w:pPr>
    </w:p>
    <w:p w:rsidR="00BA7957" w:rsidRDefault="00BA7957" w:rsidP="00672246">
      <w:pPr>
        <w:rPr>
          <w:b/>
          <w:lang w:val="nb-NO"/>
        </w:rPr>
      </w:pPr>
    </w:p>
    <w:p w:rsidR="00BA7957" w:rsidRDefault="00BA7957" w:rsidP="00672246">
      <w:pPr>
        <w:rPr>
          <w:b/>
          <w:lang w:val="nb-NO"/>
        </w:rPr>
      </w:pPr>
    </w:p>
    <w:p w:rsidR="00672246" w:rsidRPr="00E41505" w:rsidRDefault="00672246" w:rsidP="00672246">
      <w:pPr>
        <w:rPr>
          <w:lang w:val="nb-NO"/>
        </w:rPr>
      </w:pPr>
      <w:r w:rsidRPr="00E41505">
        <w:rPr>
          <w:b/>
          <w:lang w:val="nb-NO"/>
        </w:rPr>
        <w:t>Sak 3:</w:t>
      </w:r>
      <w:r w:rsidRPr="00E41505">
        <w:rPr>
          <w:b/>
          <w:lang w:val="nb-NO"/>
        </w:rPr>
        <w:tab/>
        <w:t>Årsmelding</w:t>
      </w:r>
    </w:p>
    <w:p w:rsidR="00672246" w:rsidRPr="00E41505" w:rsidRDefault="00672246" w:rsidP="00672246">
      <w:pPr>
        <w:rPr>
          <w:lang w:val="nb-NO"/>
        </w:rPr>
      </w:pPr>
    </w:p>
    <w:p w:rsidR="00672246" w:rsidRPr="00E41505" w:rsidRDefault="00672246" w:rsidP="00415FE5">
      <w:r w:rsidRPr="00E41505">
        <w:rPr>
          <w:b/>
        </w:rPr>
        <w:t>Kretsting 20</w:t>
      </w:r>
      <w:r w:rsidR="00BB344A">
        <w:rPr>
          <w:b/>
        </w:rPr>
        <w:t>11</w:t>
      </w:r>
      <w:r w:rsidRPr="00E41505">
        <w:t xml:space="preserve"> ble</w:t>
      </w:r>
      <w:r w:rsidRPr="00E41505">
        <w:rPr>
          <w:lang w:val="nb-NO"/>
        </w:rPr>
        <w:t xml:space="preserve"> holdt</w:t>
      </w:r>
      <w:r w:rsidRPr="00E41505">
        <w:t xml:space="preserve"> på </w:t>
      </w:r>
      <w:r w:rsidR="00BB344A">
        <w:t>Stette Grendahus</w:t>
      </w:r>
      <w:r w:rsidRPr="00E41505">
        <w:t xml:space="preserve"> </w:t>
      </w:r>
      <w:r w:rsidR="00BB344A">
        <w:t>med Stette</w:t>
      </w:r>
      <w:r w:rsidR="00415FE5">
        <w:t xml:space="preserve"> speidergruppe som </w:t>
      </w:r>
      <w:r w:rsidRPr="00E41505">
        <w:t>arrangør</w:t>
      </w:r>
      <w:r w:rsidR="00BB344A">
        <w:t>.</w:t>
      </w:r>
    </w:p>
    <w:p w:rsidR="00672246" w:rsidRPr="00E41505" w:rsidRDefault="00415FE5" w:rsidP="00415FE5">
      <w:r>
        <w:t>Kretsstyret for 2011</w:t>
      </w:r>
      <w:r w:rsidR="00672246" w:rsidRPr="00E41505">
        <w:t xml:space="preserve"> har vært slik sammensatt:</w:t>
      </w:r>
    </w:p>
    <w:p w:rsidR="00672246" w:rsidRPr="00E41505" w:rsidRDefault="00415FE5" w:rsidP="00415FE5">
      <w:r>
        <w:t>Kretsleder:</w:t>
      </w:r>
      <w:r>
        <w:tab/>
      </w:r>
      <w:r>
        <w:tab/>
      </w:r>
      <w:r w:rsidR="00672246" w:rsidRPr="00E41505">
        <w:t>Steinar Klokk</w:t>
      </w:r>
    </w:p>
    <w:p w:rsidR="00672246" w:rsidRPr="00E41505" w:rsidRDefault="00415FE5" w:rsidP="00415FE5">
      <w:r>
        <w:t>Visekretsleder:</w:t>
      </w:r>
      <w:r>
        <w:tab/>
      </w:r>
      <w:r w:rsidR="00672246" w:rsidRPr="00E41505">
        <w:t>Jenny M. H. Nakken</w:t>
      </w:r>
    </w:p>
    <w:p w:rsidR="00672246" w:rsidRPr="00E41505" w:rsidRDefault="00415FE5" w:rsidP="00415FE5">
      <w:r>
        <w:t>Styremedlem:</w:t>
      </w:r>
      <w:r>
        <w:tab/>
      </w:r>
      <w:r>
        <w:tab/>
      </w:r>
      <w:r w:rsidR="00672246" w:rsidRPr="00E41505">
        <w:t xml:space="preserve">Ole Morten Hestetun </w:t>
      </w:r>
    </w:p>
    <w:p w:rsidR="00672246" w:rsidRPr="00E41505" w:rsidRDefault="00415FE5" w:rsidP="00415FE5">
      <w:r>
        <w:t>Styremedlem:</w:t>
      </w:r>
      <w:r>
        <w:tab/>
      </w:r>
      <w:r>
        <w:tab/>
      </w:r>
      <w:r w:rsidR="00BB344A">
        <w:t xml:space="preserve">Arild Sporsheim </w:t>
      </w:r>
    </w:p>
    <w:p w:rsidR="00672246" w:rsidRPr="00E41505" w:rsidRDefault="00415FE5" w:rsidP="00415FE5">
      <w:r>
        <w:t>Styremedlem:</w:t>
      </w:r>
      <w:r>
        <w:tab/>
      </w:r>
      <w:r>
        <w:tab/>
      </w:r>
      <w:r w:rsidR="00672246" w:rsidRPr="00E41505">
        <w:t xml:space="preserve">Jon Arne Kristiansen </w:t>
      </w:r>
    </w:p>
    <w:p w:rsidR="00672246" w:rsidRPr="00E41505" w:rsidRDefault="00672246" w:rsidP="00415FE5"/>
    <w:p w:rsidR="00672246" w:rsidRPr="00E41505" w:rsidRDefault="00672246" w:rsidP="00415FE5">
      <w:r w:rsidRPr="00E41505">
        <w:t>V</w:t>
      </w:r>
      <w:r w:rsidR="00415FE5">
        <w:t>ara:</w:t>
      </w:r>
      <w:r w:rsidR="00415FE5">
        <w:tab/>
      </w:r>
      <w:r w:rsidR="00415FE5">
        <w:tab/>
      </w:r>
      <w:r w:rsidR="00415FE5">
        <w:tab/>
      </w:r>
      <w:r w:rsidR="007B3297">
        <w:t xml:space="preserve">Bente K. Rekdal </w:t>
      </w:r>
    </w:p>
    <w:p w:rsidR="00672246" w:rsidRPr="00E41505" w:rsidRDefault="00415FE5" w:rsidP="00415FE5">
      <w:r>
        <w:t xml:space="preserve">Vara:               </w:t>
      </w:r>
      <w:r>
        <w:tab/>
      </w:r>
      <w:r w:rsidR="007B3297">
        <w:t>Odd Arne Madsen</w:t>
      </w:r>
    </w:p>
    <w:p w:rsidR="00672246" w:rsidRPr="00E41505" w:rsidRDefault="00672246" w:rsidP="00415FE5">
      <w:r w:rsidRPr="00E41505">
        <w:t xml:space="preserve">Vara:         </w:t>
      </w:r>
      <w:r w:rsidRPr="00E41505">
        <w:tab/>
        <w:t xml:space="preserve">           </w:t>
      </w:r>
      <w:r w:rsidR="00415FE5">
        <w:tab/>
      </w:r>
      <w:r w:rsidRPr="00E41505">
        <w:t>Ketil Wigen</w:t>
      </w:r>
    </w:p>
    <w:p w:rsidR="00672246" w:rsidRPr="00E41505" w:rsidRDefault="00672246" w:rsidP="00672246">
      <w:pPr>
        <w:spacing w:line="360" w:lineRule="auto"/>
      </w:pPr>
    </w:p>
    <w:p w:rsidR="00685024" w:rsidRDefault="00672246" w:rsidP="00685024">
      <w:r w:rsidRPr="00E41505">
        <w:rPr>
          <w:b/>
        </w:rPr>
        <w:t>Kretsstyret</w:t>
      </w:r>
      <w:r w:rsidR="00F22D53">
        <w:t xml:space="preserve"> har gjennomført 4</w:t>
      </w:r>
      <w:r w:rsidRPr="00E41505">
        <w:t xml:space="preserve"> styremøte</w:t>
      </w:r>
      <w:r w:rsidR="00F22D53">
        <w:t>r</w:t>
      </w:r>
      <w:r w:rsidRPr="00E41505">
        <w:t xml:space="preserve"> og har</w:t>
      </w:r>
      <w:r w:rsidRPr="00E41505">
        <w:rPr>
          <w:lang w:val="nb-NO"/>
        </w:rPr>
        <w:t xml:space="preserve"> ellers</w:t>
      </w:r>
      <w:r w:rsidRPr="00E41505">
        <w:t xml:space="preserve"> hatt kontakt på telefon og e-post etter behov. Jenny M. H. Nakken og Steinar Klokk </w:t>
      </w:r>
      <w:r w:rsidR="00415FE5">
        <w:t xml:space="preserve">deltok på </w:t>
      </w:r>
      <w:r w:rsidR="00F22D53">
        <w:t xml:space="preserve">Toppledersamling i Bergen  i </w:t>
      </w:r>
      <w:r w:rsidR="00415FE5">
        <w:t>m</w:t>
      </w:r>
      <w:r w:rsidR="00F22D53">
        <w:t>ars</w:t>
      </w:r>
      <w:r w:rsidRPr="00E41505">
        <w:t xml:space="preserve">. </w:t>
      </w:r>
      <w:r w:rsidR="00415FE5">
        <w:t>I oktober deltok Jenny M. H. Nakken, S</w:t>
      </w:r>
      <w:r w:rsidR="00F22D53">
        <w:t>teinar Kl</w:t>
      </w:r>
      <w:r w:rsidR="00415FE5">
        <w:t>okk og Jon Arne Kristiansen på T</w:t>
      </w:r>
      <w:r w:rsidR="00F22D53">
        <w:t>oppledersamling</w:t>
      </w:r>
      <w:r w:rsidR="00415FE5">
        <w:t>en</w:t>
      </w:r>
      <w:r w:rsidR="00F22D53">
        <w:t xml:space="preserve"> i Fredrikstad. </w:t>
      </w:r>
    </w:p>
    <w:p w:rsidR="00685024" w:rsidRDefault="00685024" w:rsidP="00685024"/>
    <w:p w:rsidR="00685024" w:rsidRPr="00415FE5" w:rsidRDefault="00685024" w:rsidP="00685024">
      <w:pPr>
        <w:rPr>
          <w:b/>
        </w:rPr>
      </w:pPr>
      <w:r w:rsidRPr="00415FE5">
        <w:rPr>
          <w:b/>
        </w:rPr>
        <w:t>Rapport frå Toppledermøtet i NSF 18-20 mars 2011, Bergen.</w:t>
      </w:r>
    </w:p>
    <w:p w:rsidR="00685024" w:rsidRDefault="00685024" w:rsidP="00685024">
      <w:r>
        <w:t>Frå i år endra KL/KS namn til Toppledermøtet. Møtet vart halde i Bergen med Hordaland krins som teknisk arrangør. Frå kretsen deltok kretsleiar og visekretsleiar. Møtet vart ei god samling der det vart lagt godt til rette både for diskusjon og refleksjon. Hordaland krins presenterte m.a. både eit oppstartsprosjekt som dei har hatt gode erfaringar med og ELFUL (</w:t>
      </w:r>
      <w:r>
        <w:rPr>
          <w:b/>
          <w:u w:val="single"/>
        </w:rPr>
        <w:t>E</w:t>
      </w:r>
      <w:r>
        <w:t xml:space="preserve">ttårig </w:t>
      </w:r>
      <w:r>
        <w:rPr>
          <w:b/>
          <w:u w:val="single"/>
        </w:rPr>
        <w:t>l</w:t>
      </w:r>
      <w:r>
        <w:t xml:space="preserve">edertrening </w:t>
      </w:r>
      <w:r>
        <w:rPr>
          <w:b/>
          <w:u w:val="single"/>
        </w:rPr>
        <w:t>f</w:t>
      </w:r>
      <w:r>
        <w:t xml:space="preserve">or </w:t>
      </w:r>
      <w:r>
        <w:rPr>
          <w:b/>
          <w:u w:val="single"/>
        </w:rPr>
        <w:t>u</w:t>
      </w:r>
      <w:r>
        <w:t xml:space="preserve">nge </w:t>
      </w:r>
      <w:r>
        <w:rPr>
          <w:b/>
          <w:u w:val="single"/>
        </w:rPr>
        <w:t>l</w:t>
      </w:r>
      <w:r>
        <w:t>edere). ELFUL har dei midt-norske kretsleiarane diskutert som eit mogleg satsingsområde framover for å betre rekrutteringa av unge lederar.  Elles var helga spekka med ulike tema som m.a. Strategisk plan 2006 – 2016, Ledertrening, Nasjonalt speidersenter og Landsleiren 2013.</w:t>
      </w:r>
    </w:p>
    <w:p w:rsidR="00415FE5" w:rsidRDefault="00415FE5" w:rsidP="00A6396B">
      <w:pPr>
        <w:outlineLvl w:val="0"/>
        <w:rPr>
          <w:bCs/>
          <w:kern w:val="36"/>
          <w:lang w:eastAsia="nb-NO"/>
        </w:rPr>
      </w:pPr>
    </w:p>
    <w:p w:rsidR="00A6396B" w:rsidRPr="00415FE5" w:rsidRDefault="00415FE5" w:rsidP="00415FE5">
      <w:pPr>
        <w:rPr>
          <w:b/>
          <w:lang w:eastAsia="nb-NO"/>
        </w:rPr>
      </w:pPr>
      <w:r>
        <w:rPr>
          <w:b/>
          <w:lang w:eastAsia="nb-NO"/>
        </w:rPr>
        <w:t xml:space="preserve">Rapport frå </w:t>
      </w:r>
      <w:r w:rsidR="00A6396B" w:rsidRPr="00415FE5">
        <w:rPr>
          <w:b/>
          <w:lang w:eastAsia="nb-NO"/>
        </w:rPr>
        <w:t>Toppledersamling 28-30 oktober 2011</w:t>
      </w:r>
    </w:p>
    <w:p w:rsidR="00A6396B" w:rsidRPr="00A6396B" w:rsidRDefault="00A6396B" w:rsidP="00415FE5">
      <w:pPr>
        <w:rPr>
          <w:lang w:eastAsia="nb-NO"/>
        </w:rPr>
      </w:pPr>
      <w:r w:rsidRPr="00A6396B">
        <w:rPr>
          <w:lang w:eastAsia="nb-NO"/>
        </w:rPr>
        <w:t xml:space="preserve">Denne helgen var 115 </w:t>
      </w:r>
      <w:r w:rsidR="00415FE5">
        <w:rPr>
          <w:lang w:eastAsia="nb-NO"/>
        </w:rPr>
        <w:t>kretsstyremedlemmer</w:t>
      </w:r>
      <w:r w:rsidRPr="00A6396B">
        <w:rPr>
          <w:lang w:eastAsia="nb-NO"/>
        </w:rPr>
        <w:t xml:space="preserve"> samlet i Fredrikstad. Her skulle ledere fra krets og korps finne ut av hvor veien går videre for speideren i Norge. Sunnmøre var representert med </w:t>
      </w:r>
      <w:r w:rsidR="00415FE5">
        <w:rPr>
          <w:lang w:eastAsia="nb-NO"/>
        </w:rPr>
        <w:t>Jon Arne, Jenny og Steinar</w:t>
      </w:r>
      <w:r w:rsidRPr="00A6396B">
        <w:rPr>
          <w:lang w:eastAsia="nb-NO"/>
        </w:rPr>
        <w:t>.</w:t>
      </w:r>
    </w:p>
    <w:p w:rsidR="00A6396B" w:rsidRPr="00A6396B" w:rsidRDefault="00A6396B" w:rsidP="00415FE5">
      <w:pPr>
        <w:rPr>
          <w:lang w:eastAsia="nb-NO"/>
        </w:rPr>
      </w:pPr>
      <w:r w:rsidRPr="00A6396B">
        <w:rPr>
          <w:lang w:eastAsia="nb-NO"/>
        </w:rPr>
        <w:t xml:space="preserve">Toppledersamlingen startet fredag med en inspirasjonssamling der speidersjef Solveig Schytz informerte om strategiplanen for årene frem mot 2016. </w:t>
      </w:r>
    </w:p>
    <w:p w:rsidR="00A6396B" w:rsidRPr="00A6396B" w:rsidRDefault="00A6396B" w:rsidP="00415FE5">
      <w:r w:rsidRPr="00A6396B">
        <w:t xml:space="preserve">Delekultur og det å gjøre hverandre gode, midtveisevaluering av strategiplanen, kretsenes rolle og introduksjon av revisjon av speiderloven var også fokus på samlingen. </w:t>
      </w:r>
    </w:p>
    <w:p w:rsidR="00A6396B" w:rsidRPr="00415FE5" w:rsidRDefault="00A6396B" w:rsidP="00415FE5">
      <w:r w:rsidRPr="00415FE5">
        <w:t xml:space="preserve">En del av programmet på Toppledermøtet i helgen var omvisning på Tredalen. Her fikk deltakerne muligheten til å komme med tips og ideer til det videre arbeidet. </w:t>
      </w:r>
    </w:p>
    <w:p w:rsidR="00A6396B" w:rsidRPr="00A6396B" w:rsidRDefault="00A6396B" w:rsidP="00685024">
      <w:pPr>
        <w:rPr>
          <w:lang w:val="nb-NO"/>
        </w:rPr>
      </w:pPr>
    </w:p>
    <w:p w:rsidR="00F22D53" w:rsidRDefault="00415FE5" w:rsidP="00672246">
      <w:pPr>
        <w:rPr>
          <w:b/>
        </w:rPr>
      </w:pPr>
      <w:r>
        <w:rPr>
          <w:b/>
        </w:rPr>
        <w:t>Minileir på S</w:t>
      </w:r>
      <w:r w:rsidR="00685024">
        <w:rPr>
          <w:b/>
        </w:rPr>
        <w:t>tette</w:t>
      </w:r>
    </w:p>
    <w:p w:rsidR="007B0698" w:rsidRDefault="00D720F7" w:rsidP="00415FE5">
      <w:r w:rsidRPr="00415FE5">
        <w:t>Etter en vellykket helg med mer enn 60 speidere og ledere som overnattet i Stettefjøra fra lørdag 28. til søndag 29. mai var det i dag - søndag - Småspeidernes dag. Dette er en markering av slutten av speideråret for småspeiderne (ca 5-9 år). Arrangør av Småspeidernes dag er kretsstyret i Sunnmøre Krets av NSF - hvor de ber inn kretsens alle 7 grupper. Hele 6 av 7 grupper møtte til Minileir fra lørdag til søndag samt til Småspeidernes Dag på søndagen. Hver gruppe kan stille med en eller flere tropper som så er med og konkurrerer mot andre gruppers tropper. Konkurransen består av et postløp hvor troppene på hver post skal besvare spørsmål, eller vise speiderferdigheter. Det blir også gitt poeng for stil og orden samt for troppsrop. Alle deltagende tropper får flott diplom fra kretsen og vinnende tropp får vandre-banneret og skal ha dette til neste års konkurranse. Vinneren i år ble 1. Stettes</w:t>
      </w:r>
      <w:r w:rsidR="007B0698">
        <w:t xml:space="preserve"> Småspeiderflokk</w:t>
      </w:r>
      <w:r w:rsidRPr="00415FE5">
        <w:t xml:space="preserve">! Når konkurransen var over var storgrillen i Notanaustet klar for innrykk og dagen og helgen ble avsluttet på best mulig måte med grilling i gløtt av sol for store og små. </w:t>
      </w:r>
    </w:p>
    <w:p w:rsidR="00672246" w:rsidRPr="00E41505" w:rsidRDefault="00D720F7" w:rsidP="00415FE5">
      <w:pPr>
        <w:rPr>
          <w:b/>
          <w:lang w:val="nb-NO"/>
        </w:rPr>
      </w:pPr>
      <w:r w:rsidRPr="00415FE5">
        <w:t xml:space="preserve">(Eddie Kalvatn - leder </w:t>
      </w:r>
      <w:r w:rsidRPr="007B0698">
        <w:t>for</w:t>
      </w:r>
      <w:r w:rsidR="007B0698">
        <w:rPr>
          <w:color w:val="2A2A2A"/>
        </w:rPr>
        <w:t xml:space="preserve"> 1</w:t>
      </w:r>
      <w:r w:rsidRPr="007B0698">
        <w:rPr>
          <w:color w:val="2A2A2A"/>
        </w:rPr>
        <w:t>.</w:t>
      </w:r>
      <w:r w:rsidR="007B0698">
        <w:rPr>
          <w:color w:val="2A2A2A"/>
        </w:rPr>
        <w:t xml:space="preserve"> </w:t>
      </w:r>
      <w:r w:rsidRPr="007B0698">
        <w:rPr>
          <w:color w:val="2A2A2A"/>
        </w:rPr>
        <w:t>Stette Speidergruppe</w:t>
      </w:r>
      <w:r>
        <w:rPr>
          <w:rFonts w:ascii="Tahoma" w:hAnsi="Tahoma" w:cs="Tahoma"/>
          <w:color w:val="2A2A2A"/>
          <w:sz w:val="20"/>
          <w:szCs w:val="20"/>
        </w:rPr>
        <w:t>)</w:t>
      </w:r>
    </w:p>
    <w:p w:rsidR="007B0698" w:rsidRDefault="007B0698" w:rsidP="00672246">
      <w:pPr>
        <w:spacing w:line="360" w:lineRule="auto"/>
        <w:rPr>
          <w:b/>
          <w:color w:val="FF0000"/>
          <w:lang w:val="nb-NO"/>
        </w:rPr>
      </w:pPr>
    </w:p>
    <w:p w:rsidR="00672246" w:rsidRPr="006F721A" w:rsidRDefault="00672246" w:rsidP="006F721A">
      <w:pPr>
        <w:rPr>
          <w:b/>
        </w:rPr>
      </w:pPr>
      <w:r w:rsidRPr="006F721A">
        <w:rPr>
          <w:b/>
          <w:lang w:val="nb-NO"/>
        </w:rPr>
        <w:t>Lederløft</w:t>
      </w:r>
      <w:r w:rsidRPr="006F721A">
        <w:rPr>
          <w:b/>
        </w:rPr>
        <w:t xml:space="preserve"> </w:t>
      </w:r>
    </w:p>
    <w:p w:rsidR="00672246" w:rsidRPr="006F721A" w:rsidRDefault="006F721A" w:rsidP="006F721A">
      <w:r>
        <w:t xml:space="preserve">Vi var til saman 10 påmelde frå kretsen, noko som var heilt i </w:t>
      </w:r>
      <w:r>
        <w:t xml:space="preserve">trå med målsettinga for kretsen </w:t>
      </w:r>
      <w:r>
        <w:sym w:font="Wingdings" w:char="F04A"/>
      </w:r>
      <w:r>
        <w:t xml:space="preserve"> </w:t>
      </w:r>
      <w:r>
        <w:br/>
        <w:t>Pga. sjukdom var dei ei av oss som måtte bli igjen heime, men slik er det, ein rår ikkje over sjukdom.I år var det 5. gongen Lederløft vart holdt, og det har blitt ein tradisjon for mange leiarar og roverar å</w:t>
      </w:r>
      <w:r>
        <w:t xml:space="preserve"> </w:t>
      </w:r>
      <w:r>
        <w:t xml:space="preserve">delta på denne kickoff-samlinga på hausten. I år var vi på KFUK-KFUM sitt speidarsenter Nordtangen, Gran på Hadeland. </w:t>
      </w:r>
      <w:r>
        <w:br/>
        <w:t xml:space="preserve">Ein flott stad med Jarenvannet like ved, noko underteiknande tok seg ein dukkert i. </w:t>
      </w:r>
      <w:r>
        <w:br/>
        <w:t>NSF har høgt fokus på Lederløftet og baud difor på både gode foredrag og spanande kurs og aktivitetar.</w:t>
      </w:r>
      <w:r>
        <w:t xml:space="preserve"> </w:t>
      </w:r>
      <w:r>
        <w:t>Været var brukbart, sjølv om hovedteltet fikk seg ei utfordring av ei kraftig regnbyge på laurdagen. På søndagen fikk vi være med på eit spanande og lærerikt vitenshow med Andreas Wahl.</w:t>
      </w:r>
      <w:r>
        <w:rPr>
          <w:rStyle w:val="Utheving"/>
        </w:rPr>
        <w:t xml:space="preserve"> </w:t>
      </w:r>
      <w:r>
        <w:rPr>
          <w:i/>
          <w:iCs/>
        </w:rPr>
        <w:br/>
      </w:r>
      <w:r>
        <w:t>Det er kjekt å vere deltakar på leir og til neste år håper er enda fleire vil prioritere å bli med på kjekke dagar</w:t>
      </w:r>
      <w:r>
        <w:t xml:space="preserve"> </w:t>
      </w:r>
      <w:r>
        <w:t>med fagleg innhald på Le</w:t>
      </w:r>
      <w:r>
        <w:t>derløft (A. Sporsheim)</w:t>
      </w:r>
      <w:r>
        <w:br/>
      </w:r>
    </w:p>
    <w:p w:rsidR="00672246" w:rsidRPr="006F721A" w:rsidRDefault="00A6396B" w:rsidP="00672246">
      <w:pPr>
        <w:rPr>
          <w:b/>
          <w:color w:val="FF0000"/>
          <w:lang w:val="nb-NO"/>
        </w:rPr>
      </w:pPr>
      <w:r w:rsidRPr="006F721A">
        <w:rPr>
          <w:b/>
          <w:lang w:val="nb-NO"/>
        </w:rPr>
        <w:t xml:space="preserve">Roverløft/Roverstevne </w:t>
      </w:r>
    </w:p>
    <w:p w:rsidR="00A6396B" w:rsidRPr="006F721A" w:rsidRDefault="00A6396B" w:rsidP="006F721A">
      <w:pPr>
        <w:rPr>
          <w:lang w:val="nb-NO" w:eastAsia="nb-NO"/>
        </w:rPr>
      </w:pPr>
      <w:r w:rsidRPr="006F721A">
        <w:rPr>
          <w:lang w:val="nb-NO" w:eastAsia="nb-NO"/>
        </w:rPr>
        <w:t xml:space="preserve">Fra Sunnmøre krets deltok det </w:t>
      </w:r>
      <w:r w:rsidR="007B0698" w:rsidRPr="006F721A">
        <w:rPr>
          <w:lang w:val="nb-NO" w:eastAsia="nb-NO"/>
        </w:rPr>
        <w:t>1 rover på R</w:t>
      </w:r>
      <w:r w:rsidRPr="006F721A">
        <w:rPr>
          <w:lang w:val="nb-NO" w:eastAsia="nb-NO"/>
        </w:rPr>
        <w:t xml:space="preserve">overløft 24- 26 april og </w:t>
      </w:r>
      <w:r w:rsidR="007B0698" w:rsidRPr="006F721A">
        <w:rPr>
          <w:lang w:val="nb-NO" w:eastAsia="nb-NO"/>
        </w:rPr>
        <w:t>på R</w:t>
      </w:r>
      <w:r w:rsidRPr="006F721A">
        <w:rPr>
          <w:lang w:val="nb-NO" w:eastAsia="nb-NO"/>
        </w:rPr>
        <w:t>ovrstevnet 4- 6 november</w:t>
      </w:r>
      <w:r w:rsidR="006F721A">
        <w:rPr>
          <w:lang w:val="nb-NO" w:eastAsia="nb-NO"/>
        </w:rPr>
        <w:t xml:space="preserve">. </w:t>
      </w:r>
      <w:r w:rsidRPr="006F721A">
        <w:rPr>
          <w:lang w:val="nb-NO" w:eastAsia="nb-NO"/>
        </w:rPr>
        <w:t>Dette var Hallgeir Ø. Hustad</w:t>
      </w:r>
      <w:r w:rsidR="007B0698" w:rsidRPr="006F721A">
        <w:rPr>
          <w:lang w:val="nb-NO" w:eastAsia="nb-NO"/>
        </w:rPr>
        <w:t xml:space="preserve"> og kan melde at de som ikk</w:t>
      </w:r>
      <w:r w:rsidRPr="006F721A">
        <w:rPr>
          <w:lang w:val="nb-NO" w:eastAsia="nb-NO"/>
        </w:rPr>
        <w:t>e var der har gått glipp av mange fine opplevingar.</w:t>
      </w:r>
    </w:p>
    <w:p w:rsidR="00672246" w:rsidRPr="00F22D53" w:rsidRDefault="00672246" w:rsidP="006F721A">
      <w:pPr>
        <w:rPr>
          <w:b/>
          <w:color w:val="FF0000"/>
          <w:lang w:val="nb-NO"/>
        </w:rPr>
      </w:pPr>
    </w:p>
    <w:p w:rsidR="00672246" w:rsidRPr="006F721A" w:rsidRDefault="00672246" w:rsidP="006F721A">
      <w:pPr>
        <w:rPr>
          <w:b/>
        </w:rPr>
      </w:pPr>
      <w:r w:rsidRPr="006F721A">
        <w:rPr>
          <w:b/>
          <w:lang w:val="nb-NO"/>
        </w:rPr>
        <w:t>Småspeidernes dag</w:t>
      </w:r>
      <w:r w:rsidRPr="006F721A">
        <w:rPr>
          <w:b/>
        </w:rPr>
        <w:t xml:space="preserve"> </w:t>
      </w:r>
    </w:p>
    <w:p w:rsidR="00672246" w:rsidRPr="00F22D53" w:rsidRDefault="00672246" w:rsidP="006F721A">
      <w:r w:rsidRPr="00F22D53">
        <w:t>Småspeidernes dag 201</w:t>
      </w:r>
      <w:r w:rsidR="004832EF">
        <w:t xml:space="preserve">1 vart arrangert i samband med minileiren på Stette, og dette såg ut til å vere ein god modell. Det var fleire patruljer enn før som deltok i ein variert og kjekk konkurranse. 1.Ålesund var teknisk arrangør, og småspeiderane til 1.Stette stakk av med sigeren. Tradisjonen tru vart dagen avrunda med grilling og </w:t>
      </w:r>
      <w:r w:rsidR="00695A10">
        <w:t>premieutdeling.</w:t>
      </w:r>
    </w:p>
    <w:p w:rsidR="006F721A" w:rsidRDefault="006F721A" w:rsidP="00672246">
      <w:pPr>
        <w:spacing w:line="360" w:lineRule="auto"/>
        <w:rPr>
          <w:color w:val="FF0000"/>
        </w:rPr>
      </w:pPr>
    </w:p>
    <w:p w:rsidR="008A74C0" w:rsidRDefault="008A74C0" w:rsidP="00672246">
      <w:pPr>
        <w:spacing w:line="360" w:lineRule="auto"/>
        <w:rPr>
          <w:b/>
          <w:color w:val="FF0000"/>
        </w:rPr>
      </w:pPr>
    </w:p>
    <w:p w:rsidR="008A74C0" w:rsidRDefault="008A74C0" w:rsidP="00672246">
      <w:pPr>
        <w:spacing w:line="360" w:lineRule="auto"/>
        <w:rPr>
          <w:b/>
          <w:color w:val="FF0000"/>
        </w:rPr>
      </w:pPr>
    </w:p>
    <w:p w:rsidR="00672246" w:rsidRPr="008A74C0" w:rsidRDefault="00672246" w:rsidP="008A74C0">
      <w:pPr>
        <w:rPr>
          <w:b/>
        </w:rPr>
      </w:pPr>
      <w:r w:rsidRPr="008A74C0">
        <w:rPr>
          <w:b/>
        </w:rPr>
        <w:t>St. Georgsløpet</w:t>
      </w:r>
    </w:p>
    <w:p w:rsidR="008A74C0" w:rsidRPr="008A74C0" w:rsidRDefault="004832EF" w:rsidP="008A74C0">
      <w:r w:rsidRPr="008A74C0">
        <w:t>Løpe</w:t>
      </w:r>
      <w:r w:rsidR="008A74C0" w:rsidRPr="008A74C0">
        <w:t>t vart i år arrangert av K/M, og frå NSF var det berre 5.Ålesund som var repr. Vi vonar at kretsen sine grupper kjem sterkare attende i 2012 når det er vi som står som arrangører.</w:t>
      </w:r>
    </w:p>
    <w:p w:rsidR="00672246" w:rsidRPr="00F22D53" w:rsidRDefault="00672246" w:rsidP="00672246">
      <w:pPr>
        <w:spacing w:line="360" w:lineRule="auto"/>
        <w:rPr>
          <w:color w:val="FF0000"/>
        </w:rPr>
      </w:pPr>
    </w:p>
    <w:p w:rsidR="00A6396B" w:rsidRPr="003535C3" w:rsidRDefault="00672246" w:rsidP="00A6396B">
      <w:pPr>
        <w:spacing w:line="360" w:lineRule="auto"/>
        <w:rPr>
          <w:b/>
        </w:rPr>
      </w:pPr>
      <w:r w:rsidRPr="003535C3">
        <w:rPr>
          <w:b/>
        </w:rPr>
        <w:t>Kretsbannerkonkurransen / Kval</w:t>
      </w:r>
      <w:r w:rsidR="00A6396B" w:rsidRPr="003535C3">
        <w:rPr>
          <w:b/>
        </w:rPr>
        <w:t>ifisering til NM i speiding 2012</w:t>
      </w:r>
      <w:r w:rsidR="00A6396B" w:rsidRPr="003535C3">
        <w:rPr>
          <w:b/>
          <w:sz w:val="28"/>
          <w:szCs w:val="28"/>
        </w:rPr>
        <w:t xml:space="preserve"> </w:t>
      </w:r>
    </w:p>
    <w:p w:rsidR="00A6396B" w:rsidRDefault="00A6396B" w:rsidP="00A6396B">
      <w:r>
        <w:t>Det ble arrangert felles Kretsbannerkonkurranse for Sunnmøre Krets av NSF og Sunnmøre Krins av KFUK/KFUM speiderne 18/09 – 19/09/2011 på Emblemsanden. Deltakere var til sammen 6 patruljer fra begge kretsene.</w:t>
      </w:r>
    </w:p>
    <w:p w:rsidR="00A6396B" w:rsidRPr="00A6396B" w:rsidRDefault="00A6396B" w:rsidP="00A6396B">
      <w:pPr>
        <w:rPr>
          <w:u w:val="single"/>
        </w:rPr>
      </w:pPr>
      <w:r w:rsidRPr="00A6396B">
        <w:rPr>
          <w:u w:val="single"/>
        </w:rPr>
        <w:t>Drøfting.</w:t>
      </w:r>
    </w:p>
    <w:p w:rsidR="00A6396B" w:rsidRDefault="00A6396B" w:rsidP="00A6396B">
      <w:pPr>
        <w:rPr>
          <w:sz w:val="28"/>
          <w:szCs w:val="28"/>
        </w:rPr>
      </w:pPr>
      <w:r>
        <w:t>Årets konkurranse hadde et lavt deltakerantall, spesielt fra KFUK/KFUM, bare 1 patrulje. Komiteen har fått inntrykk av at dette skyldes at valgt tidspunkt for konkurransen kolliderte med øvrige arrangement i KFUK/KFUM krinsen.  Innledningsvis hadde komiteens medlemmer fra NSF-Kretsen store vanskligheter med å få kontakt med og fastslå hvem som var ansvarlig teknisk arrangør fra KFUK/KFUM-krinsen. Når denne kontakten først ble etablert fungerte samarbeidet innad i arrangementskomiteen svært godt. Valg av sted for gjennomføring av arrangementet ble gjort basert på erfaringer fra KB året før. Gjennomføringen av arrangementet ble gjort etter mal fra NM, med 2 praktiske oppgaver, teorioppgave, rundløype, middagsoppgave, og inspeksjon av patuljeområde. I tillegg ble det holdt Leirbål, Scouts Own, og Premieutdeling. Komiteens oppfatning er at oppgavene var varierte og ble godt mottatt, som alltid med disse arrangementene har det vært en utfordring å lage oppgavetekster som er ”Protestsikker” eller uten en ordlyd som kan misforstås. Dette kan skyldes at Overdommerne kom sent på plass og ikkje fikk tilstrekkelig tid til å gå igjennom alt materialet. Økonomisk gikk arrangementet med underskudd, (til tross for at mye av materiellet til oppgavene og arrangementet ble gitt av arrangør-gruppene) noe som igjen kan skyldes det lave deltakerantallet, over halvparten av inntektene fra deltakeravgiften gikk med til innkjøp av premier. I planleggingsfasen klarte ikkje arrangør å få klarhet i hvor store midler Kretsen hadde satt av til gjennomføring av arrangementet, noe som igjen førte til en (etter det vi har forstått) økt deltakeravgift per patrulje (kr.300.- per pat.). Vi har ikkje fått inntrykk av at denne økningen i deltakeravgift har ført til det lave deltakerantallet.</w:t>
      </w:r>
    </w:p>
    <w:p w:rsidR="00A6396B" w:rsidRDefault="00A6396B" w:rsidP="00A6396B">
      <w:pPr>
        <w:rPr>
          <w:b/>
          <w:sz w:val="28"/>
          <w:szCs w:val="28"/>
        </w:rPr>
      </w:pPr>
    </w:p>
    <w:p w:rsidR="00A6396B" w:rsidRDefault="00A6396B" w:rsidP="00A6396B">
      <w:pPr>
        <w:rPr>
          <w:b/>
          <w:sz w:val="28"/>
          <w:szCs w:val="28"/>
        </w:rPr>
      </w:pPr>
    </w:p>
    <w:p w:rsidR="00672246" w:rsidRPr="004832EF" w:rsidRDefault="00672246" w:rsidP="004832EF">
      <w:pPr>
        <w:rPr>
          <w:b/>
        </w:rPr>
      </w:pPr>
      <w:r w:rsidRPr="004832EF">
        <w:rPr>
          <w:b/>
        </w:rPr>
        <w:t xml:space="preserve">JOTA –JOTI </w:t>
      </w:r>
    </w:p>
    <w:p w:rsidR="00672246" w:rsidRPr="004832EF" w:rsidRDefault="00672246" w:rsidP="004832EF">
      <w:r w:rsidRPr="004832EF">
        <w:t>JOTA / JOTI vart i år gjennomført som ei</w:t>
      </w:r>
      <w:r w:rsidR="004832EF" w:rsidRPr="004832EF">
        <w:t>n rein JOTI og a</w:t>
      </w:r>
      <w:r w:rsidRPr="004832EF">
        <w:t>rrangør</w:t>
      </w:r>
      <w:r w:rsidR="004832EF" w:rsidRPr="004832EF">
        <w:t>er</w:t>
      </w:r>
      <w:r w:rsidRPr="004832EF">
        <w:t xml:space="preserve"> var </w:t>
      </w:r>
      <w:r w:rsidR="004832EF" w:rsidRPr="004832EF">
        <w:t xml:space="preserve">1.Vegsund og </w:t>
      </w:r>
      <w:r w:rsidRPr="004832EF">
        <w:t xml:space="preserve">Sykkylven speidargruppe, og vi </w:t>
      </w:r>
      <w:r w:rsidR="004832EF" w:rsidRPr="004832EF">
        <w:t>heldt i år til på Sykkylven ungdomsskule</w:t>
      </w:r>
    </w:p>
    <w:p w:rsidR="00672246" w:rsidRPr="004832EF" w:rsidRDefault="00672246" w:rsidP="004832EF">
      <w:r w:rsidRPr="004832EF">
        <w:t xml:space="preserve">Helga var prega av stor aktivitet og masse speidarar med godt humør. Aktivitetane var </w:t>
      </w:r>
      <w:r w:rsidR="004832EF" w:rsidRPr="004832EF">
        <w:t>noko endra i høve til tidlegare år, men innsatsen minst like god som før. JOTI</w:t>
      </w:r>
      <w:r w:rsidRPr="004832EF">
        <w:t xml:space="preserve"> </w:t>
      </w:r>
      <w:r w:rsidR="004832EF" w:rsidRPr="004832EF">
        <w:t>fungerte også godt</w:t>
      </w:r>
      <w:r w:rsidRPr="004832EF">
        <w:t>, og vi fekk mange kontakter rundt om i heile verda.</w:t>
      </w:r>
    </w:p>
    <w:p w:rsidR="00672246" w:rsidRPr="004832EF" w:rsidRDefault="00672246" w:rsidP="004832EF">
      <w:r w:rsidRPr="004832EF">
        <w:t xml:space="preserve">Det var mellom 80 og 90 deltakarar frå </w:t>
      </w:r>
      <w:r w:rsidR="004832EF" w:rsidRPr="004832EF">
        <w:t>dei fleste gruppene</w:t>
      </w:r>
      <w:r w:rsidRPr="004832EF">
        <w:t>.</w:t>
      </w:r>
    </w:p>
    <w:p w:rsidR="00672246" w:rsidRDefault="00672246" w:rsidP="00672246">
      <w:pPr>
        <w:spacing w:line="360" w:lineRule="auto"/>
        <w:rPr>
          <w:color w:val="FF0000"/>
        </w:rPr>
      </w:pPr>
    </w:p>
    <w:p w:rsidR="008A74C0" w:rsidRDefault="008A74C0" w:rsidP="003535C3">
      <w:pPr>
        <w:spacing w:line="360" w:lineRule="auto"/>
        <w:rPr>
          <w:b/>
        </w:rPr>
      </w:pPr>
    </w:p>
    <w:p w:rsidR="008A74C0" w:rsidRDefault="008A74C0" w:rsidP="003535C3">
      <w:pPr>
        <w:spacing w:line="360" w:lineRule="auto"/>
        <w:rPr>
          <w:b/>
        </w:rPr>
      </w:pPr>
    </w:p>
    <w:p w:rsidR="008A74C0" w:rsidRDefault="008A74C0" w:rsidP="003535C3">
      <w:pPr>
        <w:spacing w:line="360" w:lineRule="auto"/>
        <w:rPr>
          <w:b/>
        </w:rPr>
      </w:pPr>
    </w:p>
    <w:p w:rsidR="003535C3" w:rsidRPr="00F22D53" w:rsidRDefault="003535C3" w:rsidP="003535C3">
      <w:pPr>
        <w:spacing w:line="360" w:lineRule="auto"/>
        <w:rPr>
          <w:b/>
        </w:rPr>
      </w:pPr>
      <w:r w:rsidRPr="00F22D53">
        <w:rPr>
          <w:b/>
        </w:rPr>
        <w:t>Peffkurs/ Patruljeførersamling</w:t>
      </w:r>
    </w:p>
    <w:p w:rsidR="003535C3" w:rsidRPr="00F22D53" w:rsidRDefault="007B0698" w:rsidP="003535C3">
      <w:pPr>
        <w:spacing w:line="360" w:lineRule="auto"/>
      </w:pPr>
      <w:r>
        <w:t xml:space="preserve">Kretsen </w:t>
      </w:r>
      <w:r w:rsidR="003535C3">
        <w:t xml:space="preserve">har i 2011 </w:t>
      </w:r>
      <w:r w:rsidR="003535C3" w:rsidRPr="00F22D53">
        <w:t>gjenn</w:t>
      </w:r>
      <w:r>
        <w:t>omført 2 peff</w:t>
      </w:r>
      <w:r w:rsidR="003535C3">
        <w:t xml:space="preserve">kurs. </w:t>
      </w:r>
    </w:p>
    <w:p w:rsidR="003535C3" w:rsidRPr="00F22D53" w:rsidRDefault="003535C3" w:rsidP="003535C3">
      <w:r>
        <w:t xml:space="preserve">11-13 mars var vi i Sykkylven der peffer, asser og fremtidige sådanne var invitert. Vi </w:t>
      </w:r>
      <w:r w:rsidR="007B0698">
        <w:t xml:space="preserve">hadde </w:t>
      </w:r>
      <w:r>
        <w:t xml:space="preserve">merker som hovedfokus, </w:t>
      </w:r>
      <w:r w:rsidR="007B0698">
        <w:t xml:space="preserve">og </w:t>
      </w:r>
      <w:r>
        <w:t>det var mange spennende merker</w:t>
      </w:r>
      <w:r w:rsidR="007B0698">
        <w:t xml:space="preserve"> som ble gjennomført og oppnådd</w:t>
      </w:r>
      <w:r>
        <w:t xml:space="preserve">. Merkene som ble tatt var Knuter 1 og 2, Førstehjelp, Livline, Pionering, Astronomi, Flagg, Kristen tro og liv og Brannvern. </w:t>
      </w:r>
    </w:p>
    <w:p w:rsidR="007B0698" w:rsidRDefault="007B0698" w:rsidP="003535C3"/>
    <w:p w:rsidR="003535C3" w:rsidRDefault="003535C3" w:rsidP="003535C3">
      <w:r w:rsidRPr="00CF3B98">
        <w:t xml:space="preserve">Peffkurs I </w:t>
      </w:r>
    </w:p>
    <w:p w:rsidR="003535C3" w:rsidRPr="00CF3B98" w:rsidRDefault="003535C3" w:rsidP="003535C3">
      <w:r w:rsidRPr="00CF3B98">
        <w:t>11-13 november 2011.</w:t>
      </w:r>
    </w:p>
    <w:p w:rsidR="003535C3" w:rsidRPr="00CF3B98" w:rsidRDefault="003535C3" w:rsidP="003535C3">
      <w:r w:rsidRPr="00CF3B98">
        <w:t xml:space="preserve">Helgen 11-13 november arrangerte kretsen Peffkurs I </w:t>
      </w:r>
      <w:r w:rsidR="007B0698">
        <w:t xml:space="preserve">som </w:t>
      </w:r>
      <w:r w:rsidRPr="00CF3B98">
        <w:t>er den første delen a</w:t>
      </w:r>
      <w:r w:rsidR="007B0698">
        <w:t>v tre i peffkursopplegget til NSF</w:t>
      </w:r>
      <w:r w:rsidRPr="00CF3B98">
        <w:t>. Kurset</w:t>
      </w:r>
      <w:r w:rsidR="007B0698">
        <w:t xml:space="preserve"> som er opent bare for peffer og asser </w:t>
      </w:r>
      <w:r w:rsidRPr="00CF3B98">
        <w:t xml:space="preserve"> ble arrangert på Speiderstua på Ørskogfjellet med – </w:t>
      </w:r>
      <w:r w:rsidR="007B0698">
        <w:t>deltakere, samt</w:t>
      </w:r>
      <w:r w:rsidRPr="00CF3B98">
        <w:t xml:space="preserve"> </w:t>
      </w:r>
      <w:r w:rsidR="007B0698">
        <w:t>kurs</w:t>
      </w:r>
      <w:r w:rsidRPr="00CF3B98">
        <w:t>stab og tekniskstab</w:t>
      </w:r>
      <w:r w:rsidR="007B0698">
        <w:t xml:space="preserve"> (rovere under leiing av Jens Arne Strandabø), og totalt var vi</w:t>
      </w:r>
      <w:r w:rsidRPr="00CF3B98">
        <w:t xml:space="preserve">--. </w:t>
      </w:r>
      <w:r w:rsidR="007B0698">
        <w:t>Del 2</w:t>
      </w:r>
      <w:r w:rsidRPr="00CF3B98">
        <w:t xml:space="preserve"> blir arrangert</w:t>
      </w:r>
      <w:r w:rsidR="007B0698">
        <w:t xml:space="preserve"> i mars 2012 mens del 3</w:t>
      </w:r>
      <w:r w:rsidRPr="00CF3B98">
        <w:t xml:space="preserve"> skal kursdeltagerne gjennomføre i sine tropper. </w:t>
      </w:r>
    </w:p>
    <w:p w:rsidR="002753DC" w:rsidRPr="00F22D53" w:rsidRDefault="004157BE" w:rsidP="004157BE">
      <w:pPr>
        <w:spacing w:line="360" w:lineRule="auto"/>
        <w:jc w:val="center"/>
        <w:rPr>
          <w:color w:val="FF0000"/>
        </w:rPr>
      </w:pPr>
      <w:r>
        <w:rPr>
          <w:noProof/>
          <w:color w:val="FF0000"/>
          <w:lang w:eastAsia="nn-NO"/>
        </w:rPr>
        <w:drawing>
          <wp:inline distT="0" distB="0" distL="0" distR="0">
            <wp:extent cx="3673929" cy="5510893"/>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iding 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8108" cy="5517161"/>
                    </a:xfrm>
                    <a:prstGeom prst="rect">
                      <a:avLst/>
                    </a:prstGeom>
                  </pic:spPr>
                </pic:pic>
              </a:graphicData>
            </a:graphic>
          </wp:inline>
        </w:drawing>
      </w:r>
    </w:p>
    <w:tbl>
      <w:tblPr>
        <w:tblW w:w="10080" w:type="dxa"/>
        <w:tblInd w:w="-470" w:type="dxa"/>
        <w:tblLayout w:type="fixed"/>
        <w:tblCellMar>
          <w:left w:w="70" w:type="dxa"/>
          <w:right w:w="70" w:type="dxa"/>
        </w:tblCellMar>
        <w:tblLook w:val="01E0" w:firstRow="1" w:lastRow="1" w:firstColumn="1" w:lastColumn="1" w:noHBand="0" w:noVBand="0"/>
      </w:tblPr>
      <w:tblGrid>
        <w:gridCol w:w="5040"/>
        <w:gridCol w:w="5040"/>
      </w:tblGrid>
      <w:tr w:rsidR="00A6396B" w:rsidTr="004157BE">
        <w:trPr>
          <w:cantSplit/>
          <w:trHeight w:val="1245"/>
        </w:trPr>
        <w:tc>
          <w:tcPr>
            <w:tcW w:w="5040" w:type="dxa"/>
            <w:tcBorders>
              <w:top w:val="single" w:sz="4" w:space="0" w:color="auto"/>
              <w:left w:val="single" w:sz="4" w:space="0" w:color="auto"/>
              <w:bottom w:val="nil"/>
              <w:right w:val="nil"/>
            </w:tcBorders>
            <w:hideMark/>
          </w:tcPr>
          <w:p w:rsidR="00A6396B" w:rsidRDefault="00A6396B">
            <w:pPr>
              <w:rPr>
                <w:sz w:val="22"/>
              </w:rPr>
            </w:pPr>
            <w:r>
              <w:rPr>
                <w:rFonts w:ascii="Monotype Corsiva" w:hAnsi="Monotype Corsiva"/>
                <w:b/>
                <w:i/>
                <w:sz w:val="96"/>
              </w:rPr>
              <w:t>Region</w:t>
            </w:r>
            <w:r>
              <w:rPr>
                <w:rFonts w:ascii="Arial" w:hAnsi="Arial"/>
                <w:b/>
                <w:i/>
                <w:sz w:val="72"/>
              </w:rPr>
              <w:t xml:space="preserve"> </w:t>
            </w:r>
            <w:r>
              <w:t xml:space="preserve">  </w:t>
            </w:r>
          </w:p>
        </w:tc>
        <w:tc>
          <w:tcPr>
            <w:tcW w:w="5040" w:type="dxa"/>
            <w:vMerge w:val="restart"/>
            <w:tcBorders>
              <w:top w:val="single" w:sz="4" w:space="0" w:color="auto"/>
              <w:left w:val="nil"/>
              <w:bottom w:val="nil"/>
              <w:right w:val="single" w:sz="4" w:space="0" w:color="auto"/>
            </w:tcBorders>
            <w:hideMark/>
          </w:tcPr>
          <w:p w:rsidR="00A6396B" w:rsidRDefault="00A6396B">
            <w:pPr>
              <w:rPr>
                <w:rFonts w:ascii="Monotype Corsiva" w:hAnsi="Monotype Corsiva"/>
                <w:b/>
                <w:i/>
                <w:sz w:val="96"/>
              </w:rPr>
            </w:pPr>
            <w:r>
              <w:rPr>
                <w:rFonts w:ascii="Arial" w:hAnsi="Arial"/>
                <w:b/>
                <w:i/>
                <w:noProof/>
                <w:color w:val="808080"/>
                <w:sz w:val="17"/>
                <w:lang w:eastAsia="nn-NO"/>
              </w:rPr>
              <w:drawing>
                <wp:inline distT="0" distB="0" distL="0" distR="0" wp14:anchorId="325C4206" wp14:editId="185DA1BF">
                  <wp:extent cx="2570480" cy="1922145"/>
                  <wp:effectExtent l="0" t="0" r="1270" b="1905"/>
                  <wp:docPr id="9" name="Bilde 9" descr="http://www.speiding.no/grafikk/teknisk/forbundsme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iding.no/grafikk/teknisk/forbundsmerke.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70480" cy="1922145"/>
                          </a:xfrm>
                          <a:prstGeom prst="rect">
                            <a:avLst/>
                          </a:prstGeom>
                          <a:noFill/>
                          <a:ln>
                            <a:noFill/>
                          </a:ln>
                        </pic:spPr>
                      </pic:pic>
                    </a:graphicData>
                  </a:graphic>
                </wp:inline>
              </w:drawing>
            </w:r>
          </w:p>
        </w:tc>
      </w:tr>
      <w:tr w:rsidR="00A6396B" w:rsidTr="004157BE">
        <w:trPr>
          <w:cantSplit/>
          <w:trHeight w:val="1245"/>
        </w:trPr>
        <w:tc>
          <w:tcPr>
            <w:tcW w:w="5040" w:type="dxa"/>
            <w:vMerge w:val="restart"/>
            <w:tcBorders>
              <w:top w:val="nil"/>
              <w:left w:val="single" w:sz="4" w:space="0" w:color="auto"/>
              <w:bottom w:val="single" w:sz="4" w:space="0" w:color="auto"/>
              <w:right w:val="nil"/>
            </w:tcBorders>
            <w:hideMark/>
          </w:tcPr>
          <w:p w:rsidR="00A6396B" w:rsidRDefault="00A6396B">
            <w:r>
              <w:rPr>
                <w:noProof/>
                <w:lang w:eastAsia="nn-NO"/>
              </w:rPr>
              <w:drawing>
                <wp:inline distT="0" distB="0" distL="0" distR="0" wp14:anchorId="5B12CD63" wp14:editId="7B5E4739">
                  <wp:extent cx="1324610" cy="1720850"/>
                  <wp:effectExtent l="0" t="0" r="8890" b="0"/>
                  <wp:docPr id="8" name="Bilde 8" descr="Regi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Regio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4610" cy="1720850"/>
                          </a:xfrm>
                          <a:prstGeom prst="rect">
                            <a:avLst/>
                          </a:prstGeom>
                          <a:noFill/>
                          <a:ln>
                            <a:noFill/>
                          </a:ln>
                        </pic:spPr>
                      </pic:pic>
                    </a:graphicData>
                  </a:graphic>
                </wp:inline>
              </w:drawing>
            </w:r>
            <w:r>
              <w:t xml:space="preserve">     </w:t>
            </w:r>
          </w:p>
          <w:p w:rsidR="00A6396B" w:rsidRDefault="00A6396B">
            <w:pPr>
              <w:rPr>
                <w:rFonts w:ascii="Arial" w:hAnsi="Arial"/>
                <w:b/>
                <w:i/>
                <w:sz w:val="72"/>
              </w:rPr>
            </w:pPr>
            <w:r>
              <w:rPr>
                <w:rFonts w:ascii="Monotype Corsiva" w:hAnsi="Monotype Corsiva"/>
                <w:b/>
                <w:sz w:val="56"/>
              </w:rPr>
              <w:t>– vis vei!</w:t>
            </w:r>
            <w:r>
              <w:rPr>
                <w:rFonts w:ascii="Monotype Corsiva" w:hAnsi="Monotype Corsiva"/>
                <w:b/>
                <w:i/>
                <w:sz w:val="96"/>
              </w:rPr>
              <w:t xml:space="preserve">     </w:t>
            </w:r>
            <w:r>
              <w:rPr>
                <w:rFonts w:ascii="Monotype Corsiva" w:hAnsi="Monotype Corsiva"/>
                <w:b/>
                <w:sz w:val="56"/>
              </w:rPr>
              <w:t xml:space="preserve">                                  </w:t>
            </w:r>
          </w:p>
        </w:tc>
        <w:tc>
          <w:tcPr>
            <w:tcW w:w="5040" w:type="dxa"/>
            <w:vMerge/>
            <w:tcBorders>
              <w:top w:val="single" w:sz="4" w:space="0" w:color="auto"/>
              <w:left w:val="nil"/>
              <w:bottom w:val="nil"/>
              <w:right w:val="single" w:sz="4" w:space="0" w:color="auto"/>
            </w:tcBorders>
            <w:vAlign w:val="center"/>
            <w:hideMark/>
          </w:tcPr>
          <w:p w:rsidR="00A6396B" w:rsidRDefault="00A6396B">
            <w:pPr>
              <w:rPr>
                <w:rFonts w:ascii="Monotype Corsiva" w:hAnsi="Monotype Corsiva"/>
                <w:b/>
                <w:i/>
                <w:sz w:val="96"/>
              </w:rPr>
            </w:pPr>
          </w:p>
        </w:tc>
      </w:tr>
      <w:tr w:rsidR="00A6396B" w:rsidTr="004157BE">
        <w:trPr>
          <w:cantSplit/>
          <w:trHeight w:val="1080"/>
        </w:trPr>
        <w:tc>
          <w:tcPr>
            <w:tcW w:w="5040" w:type="dxa"/>
            <w:vMerge/>
            <w:tcBorders>
              <w:top w:val="nil"/>
              <w:left w:val="single" w:sz="4" w:space="0" w:color="auto"/>
              <w:bottom w:val="single" w:sz="4" w:space="0" w:color="auto"/>
              <w:right w:val="nil"/>
            </w:tcBorders>
            <w:vAlign w:val="center"/>
            <w:hideMark/>
          </w:tcPr>
          <w:p w:rsidR="00A6396B" w:rsidRDefault="00A6396B">
            <w:pPr>
              <w:rPr>
                <w:rFonts w:ascii="Arial" w:hAnsi="Arial"/>
                <w:b/>
                <w:i/>
                <w:sz w:val="72"/>
              </w:rPr>
            </w:pPr>
          </w:p>
        </w:tc>
        <w:tc>
          <w:tcPr>
            <w:tcW w:w="5040" w:type="dxa"/>
            <w:tcBorders>
              <w:top w:val="nil"/>
              <w:left w:val="nil"/>
              <w:bottom w:val="single" w:sz="4" w:space="0" w:color="auto"/>
              <w:right w:val="single" w:sz="4" w:space="0" w:color="auto"/>
            </w:tcBorders>
            <w:shd w:val="clear" w:color="auto" w:fill="00FFFF"/>
          </w:tcPr>
          <w:p w:rsidR="00A6396B" w:rsidRDefault="00A6396B">
            <w:pPr>
              <w:rPr>
                <w:rFonts w:ascii="Arial" w:hAnsi="Arial"/>
                <w:color w:val="000000"/>
              </w:rPr>
            </w:pPr>
          </w:p>
          <w:p w:rsidR="00A6396B" w:rsidRDefault="00A6396B">
            <w:pPr>
              <w:jc w:val="center"/>
              <w:rPr>
                <w:rFonts w:ascii="Arial" w:hAnsi="Arial"/>
                <w:b/>
                <w:sz w:val="44"/>
              </w:rPr>
            </w:pPr>
            <w:r>
              <w:rPr>
                <w:rFonts w:ascii="Arial" w:hAnsi="Arial"/>
                <w:b/>
                <w:sz w:val="44"/>
              </w:rPr>
              <w:t>Rapport for 2011</w:t>
            </w:r>
          </w:p>
          <w:p w:rsidR="00A6396B" w:rsidRDefault="00A6396B">
            <w:pPr>
              <w:jc w:val="center"/>
              <w:rPr>
                <w:rFonts w:ascii="Arial" w:hAnsi="Arial"/>
                <w:color w:val="808080"/>
                <w:sz w:val="17"/>
              </w:rPr>
            </w:pPr>
            <w:r>
              <w:rPr>
                <w:rFonts w:ascii="Arial" w:hAnsi="Arial"/>
                <w:b/>
                <w:color w:val="000000"/>
                <w:sz w:val="32"/>
              </w:rPr>
              <w:t xml:space="preserve"> </w:t>
            </w:r>
          </w:p>
        </w:tc>
      </w:tr>
      <w:tr w:rsidR="00A6396B" w:rsidTr="004157BE">
        <w:trPr>
          <w:trHeight w:val="516"/>
        </w:trPr>
        <w:tc>
          <w:tcPr>
            <w:tcW w:w="10080" w:type="dxa"/>
            <w:gridSpan w:val="2"/>
            <w:tcBorders>
              <w:top w:val="single" w:sz="4" w:space="0" w:color="auto"/>
              <w:left w:val="single" w:sz="4" w:space="0" w:color="auto"/>
              <w:bottom w:val="single" w:sz="4" w:space="0" w:color="auto"/>
              <w:right w:val="single" w:sz="4" w:space="0" w:color="auto"/>
            </w:tcBorders>
          </w:tcPr>
          <w:p w:rsidR="00A6396B" w:rsidRDefault="00A6396B">
            <w:pPr>
              <w:jc w:val="center"/>
              <w:rPr>
                <w:rFonts w:ascii="Arial" w:hAnsi="Arial"/>
                <w:b/>
                <w:sz w:val="22"/>
              </w:rPr>
            </w:pPr>
          </w:p>
          <w:p w:rsidR="00A6396B" w:rsidRDefault="00A6396B">
            <w:pPr>
              <w:rPr>
                <w:rFonts w:ascii="Arial" w:hAnsi="Arial"/>
                <w:b/>
              </w:rPr>
            </w:pPr>
            <w:r>
              <w:rPr>
                <w:rFonts w:ascii="Arial" w:hAnsi="Arial"/>
                <w:b/>
              </w:rPr>
              <w:t>NORD TRØNDELAG – SØR-TRØNDELAG – ROMSDAL OG NORDMØRE – SUNNMØRE</w:t>
            </w:r>
          </w:p>
        </w:tc>
      </w:tr>
    </w:tbl>
    <w:p w:rsidR="00A6396B" w:rsidRDefault="00A6396B" w:rsidP="00A6396B">
      <w:pPr>
        <w:rPr>
          <w:rFonts w:ascii="Arial" w:hAnsi="Arial"/>
          <w:b/>
          <w:sz w:val="22"/>
        </w:rPr>
      </w:pPr>
    </w:p>
    <w:p w:rsidR="00A6396B" w:rsidRDefault="00A6396B" w:rsidP="00A6396B">
      <w:pPr>
        <w:rPr>
          <w:rFonts w:ascii="Arial" w:hAnsi="Arial"/>
          <w:b/>
          <w:sz w:val="22"/>
        </w:rPr>
      </w:pPr>
    </w:p>
    <w:p w:rsidR="00A6396B" w:rsidRPr="004157BE" w:rsidRDefault="00A6396B" w:rsidP="00A6396B">
      <w:pPr>
        <w:rPr>
          <w:b/>
          <w:i/>
        </w:rPr>
      </w:pPr>
      <w:r w:rsidRPr="004157BE">
        <w:rPr>
          <w:b/>
          <w:i/>
        </w:rPr>
        <w:t>Organisering</w:t>
      </w:r>
    </w:p>
    <w:p w:rsidR="00A6396B" w:rsidRPr="004157BE" w:rsidRDefault="00A6396B" w:rsidP="00A6396B">
      <w:pPr>
        <w:pStyle w:val="Brdtekst"/>
        <w:rPr>
          <w:rFonts w:ascii="Times New Roman" w:hAnsi="Times New Roman"/>
          <w:sz w:val="24"/>
        </w:rPr>
      </w:pPr>
      <w:r w:rsidRPr="004157BE">
        <w:rPr>
          <w:rFonts w:ascii="Times New Roman" w:hAnsi="Times New Roman"/>
          <w:sz w:val="24"/>
        </w:rPr>
        <w:t xml:space="preserve">Regional kurskoordinator i 2011 har vært Gerdine Selbekk, Sør Trøndelag krets og nestleder har vært Per Ove Sundt, Sunnmøre krets. </w:t>
      </w:r>
    </w:p>
    <w:p w:rsidR="00A6396B" w:rsidRPr="004157BE" w:rsidRDefault="00A6396B" w:rsidP="00A6396B">
      <w:pPr>
        <w:autoSpaceDE w:val="0"/>
        <w:autoSpaceDN w:val="0"/>
        <w:adjustRightInd w:val="0"/>
      </w:pPr>
      <w:r w:rsidRPr="004157BE">
        <w:t>Arbeidet omfatter:</w:t>
      </w:r>
    </w:p>
    <w:p w:rsidR="00A6396B" w:rsidRPr="004157BE" w:rsidRDefault="00A6396B" w:rsidP="00A6396B">
      <w:pPr>
        <w:numPr>
          <w:ilvl w:val="0"/>
          <w:numId w:val="12"/>
        </w:numPr>
        <w:tabs>
          <w:tab w:val="left" w:pos="180"/>
        </w:tabs>
        <w:autoSpaceDE w:val="0"/>
        <w:autoSpaceDN w:val="0"/>
        <w:adjustRightInd w:val="0"/>
      </w:pPr>
      <w:r w:rsidRPr="004157BE">
        <w:t>koordinering mellom forbundskontoret, kretsene og ledertrenerne</w:t>
      </w:r>
    </w:p>
    <w:p w:rsidR="00A6396B" w:rsidRPr="004157BE" w:rsidRDefault="00A6396B" w:rsidP="00A6396B">
      <w:pPr>
        <w:numPr>
          <w:ilvl w:val="0"/>
          <w:numId w:val="12"/>
        </w:numPr>
        <w:tabs>
          <w:tab w:val="left" w:pos="180"/>
        </w:tabs>
        <w:autoSpaceDE w:val="0"/>
        <w:autoSpaceDN w:val="0"/>
        <w:adjustRightInd w:val="0"/>
      </w:pPr>
      <w:r w:rsidRPr="004157BE">
        <w:t>opplæring og utvikling, rekruttering og motivasjon</w:t>
      </w:r>
    </w:p>
    <w:p w:rsidR="00A6396B" w:rsidRPr="004157BE" w:rsidRDefault="00A6396B" w:rsidP="00A6396B">
      <w:pPr>
        <w:numPr>
          <w:ilvl w:val="0"/>
          <w:numId w:val="12"/>
        </w:numPr>
        <w:tabs>
          <w:tab w:val="left" w:pos="180"/>
        </w:tabs>
        <w:autoSpaceDE w:val="0"/>
        <w:autoSpaceDN w:val="0"/>
        <w:adjustRightInd w:val="0"/>
      </w:pPr>
      <w:r w:rsidRPr="004157BE">
        <w:t>framdrift for samlinger og kurs</w:t>
      </w:r>
    </w:p>
    <w:p w:rsidR="00A6396B" w:rsidRPr="004157BE" w:rsidRDefault="00A6396B" w:rsidP="00A6396B">
      <w:pPr>
        <w:numPr>
          <w:ilvl w:val="0"/>
          <w:numId w:val="12"/>
        </w:numPr>
        <w:tabs>
          <w:tab w:val="num" w:pos="180"/>
        </w:tabs>
        <w:autoSpaceDE w:val="0"/>
        <w:autoSpaceDN w:val="0"/>
        <w:adjustRightInd w:val="0"/>
        <w:ind w:left="180" w:hanging="180"/>
      </w:pPr>
      <w:r w:rsidRPr="004157BE">
        <w:t xml:space="preserve">kontakt med Studieforbundet Natur og Miljø for godkjenning av nye kurs og tilskudd for eksisterende godkjente kurs </w:t>
      </w:r>
    </w:p>
    <w:p w:rsidR="00A6396B" w:rsidRPr="004157BE" w:rsidRDefault="00A6396B" w:rsidP="00A6396B">
      <w:pPr>
        <w:numPr>
          <w:ilvl w:val="0"/>
          <w:numId w:val="12"/>
        </w:numPr>
        <w:tabs>
          <w:tab w:val="num" w:pos="180"/>
        </w:tabs>
        <w:autoSpaceDE w:val="0"/>
        <w:autoSpaceDN w:val="0"/>
        <w:adjustRightInd w:val="0"/>
        <w:ind w:left="180" w:hanging="180"/>
      </w:pPr>
      <w:r w:rsidRPr="004157BE">
        <w:t>økonomi</w:t>
      </w:r>
    </w:p>
    <w:p w:rsidR="00A6396B" w:rsidRPr="004157BE" w:rsidRDefault="00A6396B" w:rsidP="00A6396B">
      <w:pPr>
        <w:numPr>
          <w:ilvl w:val="0"/>
          <w:numId w:val="12"/>
        </w:numPr>
        <w:tabs>
          <w:tab w:val="num" w:pos="180"/>
        </w:tabs>
        <w:autoSpaceDE w:val="0"/>
        <w:autoSpaceDN w:val="0"/>
        <w:adjustRightInd w:val="0"/>
        <w:ind w:left="180" w:hanging="180"/>
      </w:pPr>
      <w:r w:rsidRPr="004157BE">
        <w:t xml:space="preserve">rapporter og frister  </w:t>
      </w:r>
    </w:p>
    <w:p w:rsidR="00A6396B" w:rsidRPr="004157BE" w:rsidRDefault="00A6396B" w:rsidP="00A6396B">
      <w:pPr>
        <w:autoSpaceDE w:val="0"/>
        <w:autoSpaceDN w:val="0"/>
        <w:adjustRightInd w:val="0"/>
        <w:rPr>
          <w:i/>
        </w:rPr>
      </w:pPr>
    </w:p>
    <w:p w:rsidR="00A6396B" w:rsidRPr="004157BE" w:rsidRDefault="00A6396B" w:rsidP="00A6396B">
      <w:pPr>
        <w:rPr>
          <w:b/>
          <w:i/>
        </w:rPr>
      </w:pPr>
      <w:r w:rsidRPr="004157BE">
        <w:rPr>
          <w:b/>
          <w:i/>
        </w:rPr>
        <w:t>Drift/økonomi</w:t>
      </w:r>
    </w:p>
    <w:p w:rsidR="00A6396B" w:rsidRPr="004157BE" w:rsidRDefault="00A6396B" w:rsidP="00A6396B">
      <w:r w:rsidRPr="004157BE">
        <w:t xml:space="preserve">Romsdal og Nordmøre krets har hatt ansvaret for regnskapet i 2011. Det er utarbeidet egne prosedyrer for regnskaps- og kassearbeidet i regionen. </w:t>
      </w:r>
    </w:p>
    <w:p w:rsidR="00A6396B" w:rsidRPr="004157BE" w:rsidRDefault="00A6396B" w:rsidP="00A6396B"/>
    <w:p w:rsidR="00A6396B" w:rsidRPr="004157BE" w:rsidRDefault="00A6396B" w:rsidP="00A6396B">
      <w:r w:rsidRPr="004157BE">
        <w:t xml:space="preserve">Romsdal og Nordmøre krets har i 2011 også hatt arbeidet med å ta imot påmeldinger til Knutepunktene, lage deltakerlister og kreve inn deltakeravgifter. </w:t>
      </w:r>
    </w:p>
    <w:p w:rsidR="00A6396B" w:rsidRPr="004157BE" w:rsidRDefault="00A6396B" w:rsidP="00A6396B"/>
    <w:p w:rsidR="00A6396B" w:rsidRPr="004157BE" w:rsidRDefault="00A6396B" w:rsidP="00A6396B">
      <w:r w:rsidRPr="004157BE">
        <w:t xml:space="preserve">De øvrige kretsene bidrar økonomisk for å dekke merutgifter og arbeid som Romsdal og Nordmøre krets har med disse oppgavene for regionen. </w:t>
      </w:r>
    </w:p>
    <w:p w:rsidR="00A6396B" w:rsidRPr="004157BE" w:rsidRDefault="00A6396B" w:rsidP="00A6396B"/>
    <w:p w:rsidR="00A6396B" w:rsidRPr="004157BE" w:rsidRDefault="00A6396B" w:rsidP="00A6396B">
      <w:r w:rsidRPr="004157BE">
        <w:t xml:space="preserve">Deltakeravgiften på Knutepunkt har i 2011 vært kr 600 for hele helgen og kr 350 for kurs som går over halve helgen. Knutepunktene inkl planlegging og forberedelser, skal i utgangspunktet gå i balanse. For det enkelte Knutepunkt kan det imidlertid oppstå overskudd eller underskudd alt etter antall deltakere og utgifter knyttet til kursene som tilbys. Gruppene kan søke om Frifondmidler til å dekke utgifter til kurs for sine deltakere. </w:t>
      </w:r>
    </w:p>
    <w:p w:rsidR="00A6396B" w:rsidRPr="004157BE" w:rsidRDefault="00A6396B" w:rsidP="00A6396B"/>
    <w:p w:rsidR="00A6396B" w:rsidRPr="004157BE" w:rsidRDefault="00A6396B" w:rsidP="00A6396B">
      <w:r w:rsidRPr="004157BE">
        <w:t>Regnskapet for 2011 sendes over til kretsstyrene separat.</w:t>
      </w:r>
    </w:p>
    <w:p w:rsidR="00A6396B" w:rsidRPr="004157BE" w:rsidRDefault="00A6396B" w:rsidP="00A6396B">
      <w:r w:rsidRPr="004157BE">
        <w:t xml:space="preserve">Med nærmere tretti tusen i driftsinntekter og ca. trettifem tusen i driftsutgifter gikk kursregionen med kr 4714 i underskudd i 2011. Egenkapitalen pr 31.12.2011 var kr 9157. </w:t>
      </w:r>
    </w:p>
    <w:p w:rsidR="00A6396B" w:rsidRPr="004157BE" w:rsidRDefault="00A6396B" w:rsidP="00A6396B"/>
    <w:p w:rsidR="00A6396B" w:rsidRPr="004157BE" w:rsidRDefault="00A6396B" w:rsidP="00A6396B"/>
    <w:p w:rsidR="00A6396B" w:rsidRPr="004157BE" w:rsidRDefault="00A6396B" w:rsidP="00A6396B">
      <w:pPr>
        <w:tabs>
          <w:tab w:val="left" w:pos="2250"/>
        </w:tabs>
      </w:pPr>
      <w:r w:rsidRPr="004157BE">
        <w:tab/>
      </w:r>
    </w:p>
    <w:p w:rsidR="00A6396B" w:rsidRPr="004157BE" w:rsidRDefault="00A6396B" w:rsidP="00A6396B">
      <w:pPr>
        <w:autoSpaceDE w:val="0"/>
        <w:autoSpaceDN w:val="0"/>
        <w:adjustRightInd w:val="0"/>
      </w:pPr>
      <w:r w:rsidRPr="004157BE">
        <w:t>Regionen har laget en registreringsløsning for deltakere på kurs i grunntreningen. Kretsene får informasjon om deltakere som fyller kravene til godkjent leder og bronseknapp. Ledere som tar kurs som ikke er i regi av Region K, har selv ansvar for å melde fra for å bli registrert.</w:t>
      </w:r>
    </w:p>
    <w:p w:rsidR="00A6396B" w:rsidRPr="004157BE" w:rsidRDefault="00A6396B" w:rsidP="00A6396B"/>
    <w:p w:rsidR="00A6396B" w:rsidRPr="004157BE" w:rsidRDefault="00A6396B" w:rsidP="00A6396B"/>
    <w:p w:rsidR="00A6396B" w:rsidRPr="004157BE" w:rsidRDefault="00A6396B" w:rsidP="00A6396B">
      <w:pPr>
        <w:rPr>
          <w:b/>
          <w:i/>
        </w:rPr>
      </w:pPr>
      <w:r w:rsidRPr="004157BE">
        <w:rPr>
          <w:b/>
          <w:i/>
        </w:rPr>
        <w:t>Kursaktivitet</w:t>
      </w:r>
    </w:p>
    <w:p w:rsidR="00A6396B" w:rsidRPr="004157BE" w:rsidRDefault="00A6396B" w:rsidP="00A6396B">
      <w:pPr>
        <w:autoSpaceDE w:val="0"/>
        <w:autoSpaceDN w:val="0"/>
        <w:adjustRightInd w:val="0"/>
      </w:pPr>
      <w:r w:rsidRPr="004157BE">
        <w:t xml:space="preserve">Det ble satt opp to </w:t>
      </w:r>
      <w:r w:rsidRPr="004157BE">
        <w:rPr>
          <w:b/>
        </w:rPr>
        <w:t>Knutepunkt i 2011</w:t>
      </w:r>
      <w:r w:rsidRPr="004157BE">
        <w:t xml:space="preserve"> </w:t>
      </w:r>
    </w:p>
    <w:p w:rsidR="00A6396B" w:rsidRPr="004157BE" w:rsidRDefault="00A6396B" w:rsidP="00A6396B">
      <w:pPr>
        <w:autoSpaceDE w:val="0"/>
        <w:autoSpaceDN w:val="0"/>
        <w:adjustRightInd w:val="0"/>
      </w:pPr>
    </w:p>
    <w:p w:rsidR="00A6396B" w:rsidRPr="004157BE" w:rsidRDefault="00A6396B" w:rsidP="00A6396B">
      <w:pPr>
        <w:pStyle w:val="HTML-forhndsformatert"/>
        <w:rPr>
          <w:rFonts w:ascii="Times New Roman" w:hAnsi="Times New Roman" w:cs="Times New Roman"/>
          <w:sz w:val="24"/>
          <w:szCs w:val="24"/>
        </w:rPr>
      </w:pPr>
      <w:r w:rsidRPr="004157BE">
        <w:rPr>
          <w:rFonts w:ascii="Times New Roman" w:hAnsi="Times New Roman" w:cs="Times New Roman"/>
          <w:b/>
          <w:i/>
          <w:sz w:val="24"/>
          <w:szCs w:val="24"/>
        </w:rPr>
        <w:tab/>
        <w:t>01.-03. april på Skaret</w:t>
      </w:r>
    </w:p>
    <w:p w:rsidR="00A6396B" w:rsidRPr="004157BE" w:rsidRDefault="00A6396B" w:rsidP="00A6396B">
      <w:pPr>
        <w:tabs>
          <w:tab w:val="left" w:pos="900"/>
        </w:tabs>
        <w:autoSpaceDE w:val="0"/>
        <w:autoSpaceDN w:val="0"/>
        <w:adjustRightInd w:val="0"/>
        <w:ind w:left="708"/>
      </w:pPr>
      <w:r w:rsidRPr="004157BE">
        <w:tab/>
      </w:r>
    </w:p>
    <w:p w:rsidR="00A6396B" w:rsidRPr="004157BE" w:rsidRDefault="00A6396B" w:rsidP="00A6396B">
      <w:pPr>
        <w:tabs>
          <w:tab w:val="left" w:pos="900"/>
        </w:tabs>
        <w:autoSpaceDE w:val="0"/>
        <w:autoSpaceDN w:val="0"/>
        <w:adjustRightInd w:val="0"/>
      </w:pPr>
      <w:r w:rsidRPr="004157BE">
        <w:tab/>
        <w:t xml:space="preserve">Sikkerhet på tur </w:t>
      </w:r>
      <w:r w:rsidRPr="004157BE">
        <w:tab/>
      </w:r>
      <w:r w:rsidRPr="004157BE">
        <w:tab/>
        <w:t>18 deltakere</w:t>
      </w:r>
    </w:p>
    <w:p w:rsidR="00A6396B" w:rsidRPr="004157BE" w:rsidRDefault="00A6396B" w:rsidP="00A6396B">
      <w:pPr>
        <w:tabs>
          <w:tab w:val="left" w:pos="900"/>
        </w:tabs>
        <w:autoSpaceDE w:val="0"/>
        <w:autoSpaceDN w:val="0"/>
        <w:adjustRightInd w:val="0"/>
      </w:pPr>
      <w:r w:rsidRPr="004157BE">
        <w:tab/>
        <w:t xml:space="preserve">Treningsprogrammet  </w:t>
      </w:r>
      <w:r w:rsidRPr="004157BE">
        <w:tab/>
        <w:t>19 deltakere</w:t>
      </w:r>
    </w:p>
    <w:p w:rsidR="00A6396B" w:rsidRPr="004157BE" w:rsidRDefault="00A6396B" w:rsidP="00A6396B">
      <w:pPr>
        <w:tabs>
          <w:tab w:val="left" w:pos="900"/>
        </w:tabs>
        <w:autoSpaceDE w:val="0"/>
        <w:autoSpaceDN w:val="0"/>
        <w:adjustRightInd w:val="0"/>
      </w:pPr>
      <w:r w:rsidRPr="004157BE">
        <w:tab/>
        <w:t>Emnekurs eksperiment</w:t>
      </w:r>
      <w:r w:rsidRPr="004157BE">
        <w:tab/>
        <w:t>7 deltakere</w:t>
      </w:r>
    </w:p>
    <w:p w:rsidR="00A6396B" w:rsidRPr="004157BE" w:rsidRDefault="00A6396B" w:rsidP="00A6396B">
      <w:pPr>
        <w:tabs>
          <w:tab w:val="left" w:pos="900"/>
        </w:tabs>
        <w:autoSpaceDE w:val="0"/>
        <w:autoSpaceDN w:val="0"/>
        <w:adjustRightInd w:val="0"/>
      </w:pPr>
      <w:r w:rsidRPr="004157BE">
        <w:tab/>
        <w:t xml:space="preserve">Nyingen  </w:t>
      </w:r>
      <w:r w:rsidRPr="004157BE">
        <w:tab/>
      </w:r>
      <w:r w:rsidRPr="004157BE">
        <w:tab/>
      </w:r>
      <w:r w:rsidRPr="004157BE">
        <w:tab/>
        <w:t>7 deltakere</w:t>
      </w:r>
    </w:p>
    <w:p w:rsidR="00A6396B" w:rsidRPr="004157BE" w:rsidRDefault="00A6396B" w:rsidP="00A6396B">
      <w:pPr>
        <w:tabs>
          <w:tab w:val="left" w:pos="900"/>
        </w:tabs>
        <w:autoSpaceDE w:val="0"/>
        <w:autoSpaceDN w:val="0"/>
        <w:adjustRightInd w:val="0"/>
      </w:pPr>
      <w:r w:rsidRPr="004157BE">
        <w:tab/>
      </w:r>
    </w:p>
    <w:p w:rsidR="00A6396B" w:rsidRPr="004157BE" w:rsidRDefault="00A6396B" w:rsidP="00A6396B">
      <w:pPr>
        <w:tabs>
          <w:tab w:val="left" w:pos="360"/>
        </w:tabs>
        <w:autoSpaceDE w:val="0"/>
        <w:autoSpaceDN w:val="0"/>
        <w:adjustRightInd w:val="0"/>
        <w:rPr>
          <w:b/>
          <w:i/>
        </w:rPr>
      </w:pPr>
      <w:r w:rsidRPr="004157BE">
        <w:rPr>
          <w:b/>
          <w:i/>
        </w:rPr>
        <w:tab/>
      </w:r>
      <w:r w:rsidRPr="004157BE">
        <w:rPr>
          <w:b/>
          <w:i/>
        </w:rPr>
        <w:tab/>
        <w:t xml:space="preserve">30.sept- 1. oktober på Knyken, Orkdal </w:t>
      </w:r>
    </w:p>
    <w:p w:rsidR="00A6396B" w:rsidRPr="004157BE" w:rsidRDefault="00A6396B" w:rsidP="00A6396B">
      <w:pPr>
        <w:tabs>
          <w:tab w:val="left" w:pos="900"/>
        </w:tabs>
        <w:autoSpaceDE w:val="0"/>
        <w:autoSpaceDN w:val="0"/>
        <w:adjustRightInd w:val="0"/>
      </w:pPr>
      <w:r w:rsidRPr="004157BE">
        <w:tab/>
        <w:t xml:space="preserve">Førstehjelp  </w:t>
      </w:r>
      <w:r w:rsidRPr="004157BE">
        <w:tab/>
      </w:r>
      <w:r w:rsidRPr="004157BE">
        <w:tab/>
      </w:r>
      <w:r w:rsidRPr="004157BE">
        <w:tab/>
        <w:t>7 deltakere</w:t>
      </w:r>
    </w:p>
    <w:p w:rsidR="00A6396B" w:rsidRPr="004157BE" w:rsidRDefault="00A6396B" w:rsidP="00A6396B">
      <w:pPr>
        <w:tabs>
          <w:tab w:val="left" w:pos="900"/>
        </w:tabs>
        <w:autoSpaceDE w:val="0"/>
        <w:autoSpaceDN w:val="0"/>
        <w:adjustRightInd w:val="0"/>
      </w:pPr>
      <w:r w:rsidRPr="004157BE">
        <w:tab/>
        <w:t xml:space="preserve">Veiledning  </w:t>
      </w:r>
      <w:r w:rsidRPr="004157BE">
        <w:tab/>
      </w:r>
      <w:r w:rsidRPr="004157BE">
        <w:tab/>
        <w:t xml:space="preserve"> </w:t>
      </w:r>
      <w:r w:rsidRPr="004157BE">
        <w:tab/>
        <w:t>11 deltakere</w:t>
      </w:r>
    </w:p>
    <w:p w:rsidR="00A6396B" w:rsidRPr="004157BE" w:rsidRDefault="00A6396B" w:rsidP="00A6396B">
      <w:pPr>
        <w:tabs>
          <w:tab w:val="left" w:pos="900"/>
        </w:tabs>
        <w:autoSpaceDE w:val="0"/>
        <w:autoSpaceDN w:val="0"/>
        <w:adjustRightInd w:val="0"/>
      </w:pPr>
      <w:r w:rsidRPr="004157BE">
        <w:tab/>
        <w:t xml:space="preserve">Førerpatrulje (3 timer) </w:t>
      </w:r>
      <w:r w:rsidRPr="004157BE">
        <w:tab/>
        <w:t xml:space="preserve"> 7 deltakere </w:t>
      </w:r>
    </w:p>
    <w:p w:rsidR="00A6396B" w:rsidRPr="004157BE" w:rsidRDefault="00A6396B" w:rsidP="00A6396B">
      <w:pPr>
        <w:tabs>
          <w:tab w:val="left" w:pos="900"/>
        </w:tabs>
        <w:autoSpaceDE w:val="0"/>
        <w:autoSpaceDN w:val="0"/>
        <w:adjustRightInd w:val="0"/>
      </w:pPr>
      <w:r w:rsidRPr="004157BE">
        <w:tab/>
        <w:t xml:space="preserve">Jeg er beredt  </w:t>
      </w:r>
      <w:r w:rsidRPr="004157BE">
        <w:tab/>
      </w:r>
      <w:r w:rsidRPr="004157BE">
        <w:tab/>
        <w:t xml:space="preserve">10 deltakere </w:t>
      </w:r>
    </w:p>
    <w:p w:rsidR="00A6396B" w:rsidRPr="004157BE" w:rsidRDefault="00A6396B" w:rsidP="00A6396B">
      <w:pPr>
        <w:tabs>
          <w:tab w:val="left" w:pos="900"/>
          <w:tab w:val="left" w:pos="5250"/>
        </w:tabs>
        <w:autoSpaceDE w:val="0"/>
        <w:autoSpaceDN w:val="0"/>
        <w:adjustRightInd w:val="0"/>
      </w:pPr>
      <w:r w:rsidRPr="004157BE">
        <w:tab/>
      </w:r>
    </w:p>
    <w:p w:rsidR="00A6396B" w:rsidRPr="004157BE" w:rsidRDefault="00A6396B" w:rsidP="00A6396B">
      <w:r w:rsidRPr="004157BE">
        <w:t>I Romsdalen og Nord Møre ble det holdt emnekurs i førerpatrulje 14.- 15. oktober</w:t>
      </w:r>
    </w:p>
    <w:p w:rsidR="00A6396B" w:rsidRPr="004157BE" w:rsidRDefault="00A6396B" w:rsidP="00A6396B">
      <w:pPr>
        <w:autoSpaceDE w:val="0"/>
        <w:autoSpaceDN w:val="0"/>
        <w:adjustRightInd w:val="0"/>
      </w:pPr>
      <w:r w:rsidRPr="004157BE">
        <w:t>med 7 deltakere</w:t>
      </w:r>
    </w:p>
    <w:p w:rsidR="00A6396B" w:rsidRPr="004157BE" w:rsidRDefault="00A6396B" w:rsidP="00A6396B">
      <w:pPr>
        <w:autoSpaceDE w:val="0"/>
        <w:autoSpaceDN w:val="0"/>
        <w:adjustRightInd w:val="0"/>
      </w:pPr>
    </w:p>
    <w:p w:rsidR="00A6396B" w:rsidRPr="004157BE" w:rsidRDefault="00A6396B" w:rsidP="00A6396B">
      <w:pPr>
        <w:autoSpaceDE w:val="0"/>
        <w:autoSpaceDN w:val="0"/>
        <w:adjustRightInd w:val="0"/>
        <w:rPr>
          <w:b/>
          <w:i/>
        </w:rPr>
      </w:pPr>
      <w:r w:rsidRPr="004157BE">
        <w:rPr>
          <w:b/>
          <w:i/>
        </w:rPr>
        <w:t>Informasjon og kommunikasjon</w:t>
      </w:r>
    </w:p>
    <w:p w:rsidR="00A6396B" w:rsidRPr="004157BE" w:rsidRDefault="00A6396B" w:rsidP="00A6396B">
      <w:pPr>
        <w:autoSpaceDE w:val="0"/>
        <w:autoSpaceDN w:val="0"/>
        <w:adjustRightInd w:val="0"/>
      </w:pPr>
      <w:r w:rsidRPr="004157BE">
        <w:t xml:space="preserve">Regionen har en egen nettside – </w:t>
      </w:r>
      <w:hyperlink r:id="rId16" w:history="1">
        <w:r w:rsidRPr="004157BE">
          <w:rPr>
            <w:rStyle w:val="Hyperkobling"/>
          </w:rPr>
          <w:t>http://knutepunktet.scout.no</w:t>
        </w:r>
      </w:hyperlink>
      <w:r w:rsidRPr="004157BE">
        <w:rPr>
          <w:u w:val="single"/>
        </w:rPr>
        <w:t>.</w:t>
      </w:r>
      <w:r w:rsidRPr="004157BE">
        <w:t xml:space="preserve"> Informasjon om kurs og Knutepunkt ligger på nettsiden. Påmelding til Knutepunkt gjøres også på nettsiden. </w:t>
      </w:r>
    </w:p>
    <w:p w:rsidR="00A6396B" w:rsidRPr="004157BE" w:rsidRDefault="00A6396B" w:rsidP="00A6396B">
      <w:pPr>
        <w:autoSpaceDE w:val="0"/>
        <w:autoSpaceDN w:val="0"/>
        <w:adjustRightInd w:val="0"/>
      </w:pPr>
    </w:p>
    <w:p w:rsidR="00A6396B" w:rsidRPr="004157BE" w:rsidRDefault="00A6396B" w:rsidP="00A6396B">
      <w:pPr>
        <w:autoSpaceDE w:val="0"/>
        <w:autoSpaceDN w:val="0"/>
        <w:adjustRightInd w:val="0"/>
        <w:rPr>
          <w:b/>
          <w:i/>
        </w:rPr>
      </w:pPr>
      <w:r w:rsidRPr="004157BE">
        <w:rPr>
          <w:b/>
          <w:i/>
        </w:rPr>
        <w:t xml:space="preserve">Veivisere </w:t>
      </w:r>
    </w:p>
    <w:p w:rsidR="00A6396B" w:rsidRPr="004157BE" w:rsidRDefault="00A6396B" w:rsidP="00A6396B">
      <w:r w:rsidRPr="004157BE">
        <w:t xml:space="preserve">Regionen har et aktivt kursmiljø som består av ledertrenere og andre som er med på å arrangere kurs. Dette er regionens </w:t>
      </w:r>
      <w:r w:rsidRPr="004157BE">
        <w:rPr>
          <w:i/>
        </w:rPr>
        <w:t>veivisere</w:t>
      </w:r>
      <w:r w:rsidRPr="004157BE">
        <w:t xml:space="preserve">. </w:t>
      </w:r>
    </w:p>
    <w:p w:rsidR="00A6396B" w:rsidRPr="004157BE" w:rsidRDefault="00A6396B" w:rsidP="00A6396B"/>
    <w:p w:rsidR="00A6396B" w:rsidRPr="004157BE" w:rsidRDefault="00A6396B" w:rsidP="00A6396B">
      <w:pPr>
        <w:rPr>
          <w:b/>
          <w:i/>
        </w:rPr>
      </w:pPr>
      <w:r w:rsidRPr="004157BE">
        <w:rPr>
          <w:b/>
          <w:i/>
        </w:rPr>
        <w:t>Ledertrenere</w:t>
      </w:r>
    </w:p>
    <w:p w:rsidR="00A6396B" w:rsidRPr="004157BE" w:rsidRDefault="00A6396B" w:rsidP="00A6396B">
      <w:pPr>
        <w:rPr>
          <w:u w:val="single"/>
        </w:rPr>
      </w:pPr>
      <w:r w:rsidRPr="004157BE">
        <w:t>I 2011 har kretsene hatt følgende aktive ledertrenere:</w:t>
      </w:r>
    </w:p>
    <w:p w:rsidR="00A6396B" w:rsidRPr="004157BE" w:rsidRDefault="00A6396B" w:rsidP="00A6396B">
      <w:pPr>
        <w:tabs>
          <w:tab w:val="left" w:pos="2880"/>
        </w:tabs>
      </w:pPr>
      <w:r w:rsidRPr="004157BE">
        <w:t xml:space="preserve">Nord – Trøndelag: </w:t>
      </w:r>
      <w:r w:rsidRPr="004157BE">
        <w:tab/>
        <w:t>Arnt Øvreness</w:t>
      </w:r>
    </w:p>
    <w:p w:rsidR="00A6396B" w:rsidRPr="004157BE" w:rsidRDefault="00A6396B" w:rsidP="00A6396B">
      <w:pPr>
        <w:tabs>
          <w:tab w:val="left" w:pos="2880"/>
        </w:tabs>
      </w:pPr>
      <w:r w:rsidRPr="004157BE">
        <w:t xml:space="preserve">Sør – Trøndelag: </w:t>
      </w:r>
      <w:r w:rsidRPr="004157BE">
        <w:tab/>
        <w:t>Gerdine Selbekk</w:t>
      </w:r>
    </w:p>
    <w:p w:rsidR="00A6396B" w:rsidRPr="004157BE" w:rsidRDefault="00A6396B" w:rsidP="00A6396B">
      <w:pPr>
        <w:pStyle w:val="Brdtekst"/>
        <w:tabs>
          <w:tab w:val="left" w:pos="2880"/>
        </w:tabs>
        <w:autoSpaceDE/>
        <w:adjustRightInd/>
        <w:rPr>
          <w:rFonts w:ascii="Times New Roman" w:hAnsi="Times New Roman"/>
          <w:sz w:val="24"/>
          <w:lang w:val="nn-NO"/>
        </w:rPr>
      </w:pPr>
      <w:r w:rsidRPr="004157BE">
        <w:rPr>
          <w:rFonts w:ascii="Times New Roman" w:hAnsi="Times New Roman"/>
          <w:sz w:val="24"/>
          <w:lang w:val="nn-NO"/>
        </w:rPr>
        <w:t xml:space="preserve">Romsdal og Nordmøre: </w:t>
      </w:r>
      <w:r w:rsidRPr="004157BE">
        <w:rPr>
          <w:rFonts w:ascii="Times New Roman" w:hAnsi="Times New Roman"/>
          <w:sz w:val="24"/>
          <w:lang w:val="nn-NO"/>
        </w:rPr>
        <w:tab/>
        <w:t xml:space="preserve">Odd Kjetil Sørgaard, Amund Gjerde Gjendem, Ragnhild Harstad, </w:t>
      </w:r>
      <w:r w:rsidRPr="004157BE">
        <w:rPr>
          <w:rFonts w:ascii="Times New Roman" w:hAnsi="Times New Roman"/>
          <w:sz w:val="24"/>
          <w:lang w:val="nn-NO"/>
        </w:rPr>
        <w:tab/>
        <w:t>Heidi Sørensen, Bjørn Erik Hjellset</w:t>
      </w:r>
    </w:p>
    <w:p w:rsidR="00A6396B" w:rsidRPr="004157BE" w:rsidRDefault="00A6396B" w:rsidP="00A6396B">
      <w:pPr>
        <w:tabs>
          <w:tab w:val="left" w:pos="2880"/>
        </w:tabs>
        <w:rPr>
          <w:lang w:val="nb-NO"/>
        </w:rPr>
      </w:pPr>
      <w:r w:rsidRPr="004157BE">
        <w:t xml:space="preserve">Sunnmøre: </w:t>
      </w:r>
      <w:r w:rsidRPr="004157BE">
        <w:tab/>
        <w:t>Per Ove Sund</w:t>
      </w:r>
    </w:p>
    <w:p w:rsidR="00A6396B" w:rsidRPr="004157BE" w:rsidRDefault="00A6396B" w:rsidP="00A6396B"/>
    <w:p w:rsidR="00A6396B" w:rsidRPr="004157BE" w:rsidRDefault="00A6396B" w:rsidP="00A6396B">
      <w:r w:rsidRPr="004157BE">
        <w:t>Kretsene oppnevner ledertrenere for 2 år om gangen. Oppnevning av ledertrenere i kretsene i regionen ble sist gjort fra 1.1.2010, og ny oppnevning må derfor gjøres fra 1.1.2012.</w:t>
      </w:r>
    </w:p>
    <w:p w:rsidR="00A6396B" w:rsidRPr="004157BE" w:rsidRDefault="00A6396B" w:rsidP="00A6396B">
      <w:r w:rsidRPr="004157BE">
        <w:t>Regionen foreslår Per Ove Sund som ny regionkoordinator og Ragnhild Harstad som nestleder for kommende periode.</w:t>
      </w:r>
    </w:p>
    <w:p w:rsidR="00A6396B" w:rsidRPr="004157BE" w:rsidRDefault="00A6396B" w:rsidP="00A6396B"/>
    <w:p w:rsidR="00A6396B" w:rsidRPr="004157BE" w:rsidRDefault="00A6396B" w:rsidP="00A6396B">
      <w:r w:rsidRPr="004157BE">
        <w:t xml:space="preserve">Flere av ledertrenerne deltok også på Lederløft på Ingelsrud. </w:t>
      </w:r>
    </w:p>
    <w:p w:rsidR="00A6396B" w:rsidRPr="004157BE" w:rsidRDefault="00A6396B" w:rsidP="00A6396B">
      <w:r w:rsidRPr="004157BE">
        <w:t>Bjarne Åsum m.fl. er oppnevnt som ledertrenere i sør Trøndelag krets, men har ikke vært med på Knutepunkt eller andere kurs i Regionens regi i 2011.12.21</w:t>
      </w:r>
    </w:p>
    <w:p w:rsidR="00A6396B" w:rsidRPr="004157BE" w:rsidRDefault="00A6396B" w:rsidP="00A6396B">
      <w:r w:rsidRPr="004157BE">
        <w:t>Priska Hiller har vært med som veiviser på Knutepunkt og Linda …. Har holdt 1. hjelpskurs.</w:t>
      </w:r>
    </w:p>
    <w:p w:rsidR="00A6396B" w:rsidRPr="004157BE" w:rsidRDefault="00A6396B" w:rsidP="00A6396B"/>
    <w:p w:rsidR="00A6396B" w:rsidRPr="004157BE" w:rsidRDefault="00A6396B" w:rsidP="00A6396B">
      <w:pPr>
        <w:rPr>
          <w:b/>
          <w:i/>
        </w:rPr>
      </w:pPr>
      <w:r w:rsidRPr="004157BE">
        <w:rPr>
          <w:b/>
          <w:i/>
        </w:rPr>
        <w:t>Veivisersamlinger</w:t>
      </w:r>
    </w:p>
    <w:p w:rsidR="00A6396B" w:rsidRPr="004157BE" w:rsidRDefault="00A6396B" w:rsidP="00A6396B">
      <w:r w:rsidRPr="004157BE">
        <w:t>Det har i 2011 vært gjennomført en samling for veivisere.</w:t>
      </w:r>
    </w:p>
    <w:p w:rsidR="00A6396B" w:rsidRPr="004157BE" w:rsidRDefault="00A6396B" w:rsidP="00A6396B">
      <w:r w:rsidRPr="004157BE">
        <w:t>I november var veivisere og ledertrenere i Regionen samlet i Lensvik for å gå gjennom styringsdokument og årsrapport for Region K.</w:t>
      </w:r>
    </w:p>
    <w:p w:rsidR="00A6396B" w:rsidRPr="004157BE" w:rsidRDefault="00A6396B" w:rsidP="00A6396B">
      <w:r w:rsidRPr="004157BE">
        <w:t>Flere av veivisere og ledertrenere var på Lederløft på august der vi og fikk møte med noen av kretsstyrene i Regionen.</w:t>
      </w:r>
    </w:p>
    <w:p w:rsidR="00A6396B" w:rsidRPr="004157BE" w:rsidRDefault="00A6396B" w:rsidP="00A6396B"/>
    <w:p w:rsidR="00A6396B" w:rsidRPr="004157BE" w:rsidRDefault="00A6396B" w:rsidP="00A6396B">
      <w:pPr>
        <w:rPr>
          <w:b/>
          <w:i/>
        </w:rPr>
      </w:pPr>
      <w:r w:rsidRPr="004157BE">
        <w:rPr>
          <w:b/>
          <w:i/>
        </w:rPr>
        <w:t>Styringsdokument</w:t>
      </w:r>
    </w:p>
    <w:p w:rsidR="00A6396B" w:rsidRPr="004157BE" w:rsidRDefault="00A6396B" w:rsidP="00A6396B">
      <w:r w:rsidRPr="004157BE">
        <w:t>Det er utarbeidet et styringsdokument for regionen og som kretsene har vedtatt. Siste revidering av styringsdokumentet ble gjort på møtet mellom regionen og kretsstyrene i oktober 2009. På Veivisersamlingen i Lensvik gikk vi gjennom dokumentet og justert det. Det er sendt til kretsene til gjennomgang og godkjenning.</w:t>
      </w:r>
    </w:p>
    <w:p w:rsidR="00A6396B" w:rsidRPr="004157BE" w:rsidRDefault="00A6396B" w:rsidP="00A6396B"/>
    <w:p w:rsidR="00A6396B" w:rsidRPr="004157BE" w:rsidRDefault="00A6396B" w:rsidP="00A6396B">
      <w:r w:rsidRPr="004157BE">
        <w:t xml:space="preserve">Det er også laget en ramme for kursene i regionen. Denne gir rammer for tidsbruk, innhold og metoder og skal sikre at kursene blir </w:t>
      </w:r>
      <w:r w:rsidRPr="004157BE">
        <w:rPr>
          <w:b/>
          <w:i/>
        </w:rPr>
        <w:t>speiderkurs</w:t>
      </w:r>
      <w:r w:rsidRPr="004157BE">
        <w:t>. Rammene er også tilpasset kravene for å få støtte fra Studieforbundet Natur og Miljø.</w:t>
      </w:r>
    </w:p>
    <w:p w:rsidR="00A6396B" w:rsidRPr="004157BE" w:rsidRDefault="00A6396B" w:rsidP="00A6396B"/>
    <w:p w:rsidR="00A6396B" w:rsidRPr="004157BE" w:rsidRDefault="00A6396B" w:rsidP="00A6396B">
      <w:pPr>
        <w:rPr>
          <w:b/>
          <w:i/>
        </w:rPr>
      </w:pPr>
      <w:r w:rsidRPr="004157BE">
        <w:rPr>
          <w:b/>
          <w:i/>
        </w:rPr>
        <w:t>Arrangementer i Region K i 2012</w:t>
      </w:r>
    </w:p>
    <w:p w:rsidR="00A6396B" w:rsidRPr="004157BE" w:rsidRDefault="00A6396B" w:rsidP="00A6396B">
      <w:pPr>
        <w:tabs>
          <w:tab w:val="left" w:pos="2340"/>
        </w:tabs>
        <w:autoSpaceDE w:val="0"/>
        <w:autoSpaceDN w:val="0"/>
        <w:adjustRightInd w:val="0"/>
      </w:pPr>
    </w:p>
    <w:p w:rsidR="00A6396B" w:rsidRPr="004157BE" w:rsidRDefault="00A6396B" w:rsidP="00A6396B">
      <w:pPr>
        <w:tabs>
          <w:tab w:val="left" w:pos="2340"/>
        </w:tabs>
        <w:autoSpaceDE w:val="0"/>
        <w:autoSpaceDN w:val="0"/>
        <w:adjustRightInd w:val="0"/>
      </w:pPr>
      <w:r w:rsidRPr="004157BE">
        <w:rPr>
          <w:b/>
        </w:rPr>
        <w:t>2012:</w:t>
      </w:r>
    </w:p>
    <w:p w:rsidR="00A6396B" w:rsidRPr="004157BE" w:rsidRDefault="00A6396B" w:rsidP="00A6396B">
      <w:pPr>
        <w:tabs>
          <w:tab w:val="left" w:pos="2340"/>
        </w:tabs>
        <w:autoSpaceDE w:val="0"/>
        <w:autoSpaceDN w:val="0"/>
        <w:adjustRightInd w:val="0"/>
      </w:pPr>
      <w:r w:rsidRPr="004157BE">
        <w:t xml:space="preserve">01.- 3. juni </w:t>
      </w:r>
      <w:r w:rsidRPr="004157BE">
        <w:tab/>
        <w:t xml:space="preserve">Veivisersamling </w:t>
      </w:r>
    </w:p>
    <w:p w:rsidR="00A6396B" w:rsidRPr="004157BE" w:rsidRDefault="00A6396B" w:rsidP="00A6396B">
      <w:pPr>
        <w:tabs>
          <w:tab w:val="left" w:pos="2340"/>
        </w:tabs>
        <w:autoSpaceDE w:val="0"/>
        <w:autoSpaceDN w:val="0"/>
        <w:adjustRightInd w:val="0"/>
      </w:pPr>
      <w:r w:rsidRPr="004157BE">
        <w:t>21. – 23. september</w:t>
      </w:r>
      <w:r w:rsidRPr="004157BE">
        <w:tab/>
        <w:t>Knutepunkt</w:t>
      </w:r>
      <w:r w:rsidRPr="004157BE">
        <w:tab/>
      </w:r>
      <w:r w:rsidRPr="004157BE">
        <w:tab/>
      </w:r>
      <w:r w:rsidRPr="004157BE">
        <w:tab/>
        <w:t>for vandrere, rovere og ledere</w:t>
      </w:r>
    </w:p>
    <w:p w:rsidR="00A6396B" w:rsidRPr="004157BE" w:rsidRDefault="00A6396B" w:rsidP="00A6396B">
      <w:pPr>
        <w:tabs>
          <w:tab w:val="left" w:pos="2340"/>
        </w:tabs>
        <w:autoSpaceDE w:val="0"/>
        <w:autoSpaceDN w:val="0"/>
        <w:adjustRightInd w:val="0"/>
      </w:pPr>
    </w:p>
    <w:p w:rsidR="00A6396B" w:rsidRPr="004157BE" w:rsidRDefault="00A6396B" w:rsidP="00A6396B"/>
    <w:p w:rsidR="00A6396B" w:rsidRPr="004157BE" w:rsidRDefault="00A6396B" w:rsidP="00A6396B"/>
    <w:p w:rsidR="00A6396B" w:rsidRPr="004157BE" w:rsidRDefault="00A6396B" w:rsidP="00A6396B">
      <w:r w:rsidRPr="004157BE">
        <w:t>Lensvika, 21 desember 2011</w:t>
      </w:r>
    </w:p>
    <w:p w:rsidR="00A6396B" w:rsidRPr="004157BE" w:rsidRDefault="00A6396B" w:rsidP="00A6396B"/>
    <w:p w:rsidR="00A6396B" w:rsidRPr="004157BE" w:rsidRDefault="00A6396B" w:rsidP="00A6396B">
      <w:pPr>
        <w:tabs>
          <w:tab w:val="left" w:pos="6120"/>
        </w:tabs>
      </w:pPr>
      <w:r w:rsidRPr="004157BE">
        <w:t>Gerdine Selbekk</w:t>
      </w:r>
      <w:r w:rsidRPr="004157BE">
        <w:tab/>
        <w:t>Per Ove Sund</w:t>
      </w:r>
    </w:p>
    <w:p w:rsidR="00A6396B" w:rsidRPr="004157BE" w:rsidRDefault="00A6396B" w:rsidP="00A6396B">
      <w:pPr>
        <w:tabs>
          <w:tab w:val="left" w:pos="6120"/>
        </w:tabs>
      </w:pPr>
      <w:r w:rsidRPr="004157BE">
        <w:t>regional kurskoordinator</w:t>
      </w:r>
      <w:r w:rsidRPr="004157BE">
        <w:tab/>
        <w:t>assisterende kurskoordinator</w:t>
      </w:r>
    </w:p>
    <w:p w:rsidR="00672246" w:rsidRPr="004832EF" w:rsidRDefault="00672246" w:rsidP="00672246">
      <w:pPr>
        <w:rPr>
          <w:b/>
        </w:rPr>
      </w:pPr>
      <w:r w:rsidRPr="004832EF">
        <w:rPr>
          <w:b/>
        </w:rPr>
        <w:t>NM i Speiding</w:t>
      </w:r>
    </w:p>
    <w:p w:rsidR="00672246" w:rsidRPr="004832EF" w:rsidRDefault="00672246" w:rsidP="00672246">
      <w:r w:rsidRPr="004832EF">
        <w:t>NM i speiding 201</w:t>
      </w:r>
      <w:r w:rsidR="00FE7407" w:rsidRPr="004832EF">
        <w:t>1</w:t>
      </w:r>
      <w:r w:rsidRPr="004832EF">
        <w:t xml:space="preserve"> </w:t>
      </w:r>
      <w:r w:rsidR="00FE7407" w:rsidRPr="004832EF">
        <w:t>b</w:t>
      </w:r>
      <w:r w:rsidRPr="004832EF">
        <w:t xml:space="preserve">lei arrangert i </w:t>
      </w:r>
      <w:r w:rsidR="00FE7407" w:rsidRPr="004832EF">
        <w:t>Moss medio juni</w:t>
      </w:r>
      <w:r w:rsidRPr="004832EF">
        <w:t xml:space="preserve">. Sunnmøre krets var representer med </w:t>
      </w:r>
      <w:r w:rsidR="004832EF" w:rsidRPr="004832EF">
        <w:t>2</w:t>
      </w:r>
      <w:r w:rsidRPr="004832EF">
        <w:t xml:space="preserve"> patruljer, Reisen til NM gikk med felles buss</w:t>
      </w:r>
      <w:r w:rsidR="004832EF" w:rsidRPr="004832EF">
        <w:t xml:space="preserve"> saman med Blindheim KFUK/KFUM</w:t>
      </w:r>
      <w:r w:rsidRPr="004832EF">
        <w:t>.</w:t>
      </w:r>
    </w:p>
    <w:p w:rsidR="00672246" w:rsidRPr="002C2A73" w:rsidRDefault="00672246" w:rsidP="00672246">
      <w:pPr>
        <w:rPr>
          <w:color w:val="FF0000"/>
          <w:u w:val="single"/>
        </w:rPr>
      </w:pPr>
    </w:p>
    <w:p w:rsidR="002C2A73" w:rsidRPr="004832EF" w:rsidRDefault="002C2A73" w:rsidP="002C2A73">
      <w:pPr>
        <w:rPr>
          <w:b/>
        </w:rPr>
      </w:pPr>
      <w:r w:rsidRPr="004832EF">
        <w:rPr>
          <w:b/>
        </w:rPr>
        <w:t>Vinterleiren Lesjaskog</w:t>
      </w:r>
    </w:p>
    <w:p w:rsidR="002C2A73" w:rsidRPr="002C2A73" w:rsidRDefault="002C2A73" w:rsidP="004157BE">
      <w:r w:rsidRPr="002C2A73">
        <w:t xml:space="preserve">Leir nr. 68 ble avholdt 20 til 25 april i påska på Lesjaskog.  Årets leir vil vi huske for lite snø, og veldig varmt. Vi var vell 30 deltagere på leiren som ble gjennomført i god stil.  </w:t>
      </w:r>
    </w:p>
    <w:p w:rsidR="002C2A73" w:rsidRPr="002C2A73" w:rsidRDefault="002C2A73" w:rsidP="004157BE">
      <w:r w:rsidRPr="002C2A73">
        <w:t>Leirsjef på årets leir var Robin Hoel Knudsen. Leiren er åpen for alle speidere  fra 13-16 år en perfekt påskeuke.</w:t>
      </w:r>
    </w:p>
    <w:p w:rsidR="00672246" w:rsidRDefault="00672246" w:rsidP="00672246"/>
    <w:p w:rsidR="00672246" w:rsidRPr="00DA0072" w:rsidRDefault="00672246" w:rsidP="00672246">
      <w:pPr>
        <w:spacing w:line="360" w:lineRule="auto"/>
        <w:rPr>
          <w:b/>
        </w:rPr>
      </w:pPr>
    </w:p>
    <w:p w:rsidR="00672246" w:rsidRPr="00E41505" w:rsidRDefault="00672246" w:rsidP="00672246">
      <w:pPr>
        <w:pStyle w:val="Overskrift1"/>
        <w:rPr>
          <w:b/>
          <w:sz w:val="24"/>
          <w:lang w:val="nb-NO"/>
        </w:rPr>
      </w:pPr>
      <w:r w:rsidRPr="00E41505">
        <w:rPr>
          <w:b/>
          <w:sz w:val="24"/>
          <w:lang w:val="nb-NO"/>
        </w:rPr>
        <w:t>Sak 4: Regnskap med revisorsberetning</w:t>
      </w:r>
    </w:p>
    <w:p w:rsidR="00672246" w:rsidRPr="00E41505" w:rsidRDefault="00672246" w:rsidP="00672246">
      <w:pPr>
        <w:rPr>
          <w:lang w:val="nb-NO"/>
        </w:rPr>
      </w:pPr>
    </w:p>
    <w:p w:rsidR="00672246" w:rsidRPr="00E41505" w:rsidRDefault="007B0698" w:rsidP="00672246">
      <w:pPr>
        <w:rPr>
          <w:lang w:val="nb-NO"/>
        </w:rPr>
      </w:pPr>
      <w:r>
        <w:rPr>
          <w:lang w:val="nb-NO"/>
        </w:rPr>
        <w:t>Regnskapet blir ettersendt når det er ferdig hos revisor.</w:t>
      </w:r>
    </w:p>
    <w:p w:rsidR="00672246" w:rsidRPr="00E41505" w:rsidRDefault="00672246" w:rsidP="00672246">
      <w:pPr>
        <w:rPr>
          <w:b/>
          <w:lang w:val="nb-NO"/>
        </w:rPr>
      </w:pPr>
    </w:p>
    <w:p w:rsidR="00672246" w:rsidRPr="00E41505" w:rsidRDefault="00672246" w:rsidP="00672246">
      <w:pPr>
        <w:rPr>
          <w:b/>
          <w:lang w:val="nb-NO"/>
        </w:rPr>
      </w:pPr>
    </w:p>
    <w:p w:rsidR="00672246" w:rsidRDefault="00672246" w:rsidP="00672246">
      <w:pPr>
        <w:rPr>
          <w:b/>
          <w:lang w:val="nb-NO"/>
        </w:rPr>
      </w:pPr>
      <w:r w:rsidRPr="00E41505">
        <w:rPr>
          <w:b/>
          <w:lang w:val="nb-NO"/>
        </w:rPr>
        <w:t xml:space="preserve">SAK 5 Arbeidsmål </w:t>
      </w:r>
      <w:r w:rsidR="00BB344A">
        <w:rPr>
          <w:b/>
          <w:lang w:val="nb-NO"/>
        </w:rPr>
        <w:t>2012</w:t>
      </w:r>
    </w:p>
    <w:p w:rsidR="00685024" w:rsidRPr="00E41505" w:rsidRDefault="00685024" w:rsidP="00672246">
      <w:pPr>
        <w:rPr>
          <w:b/>
          <w:lang w:val="nb-NO"/>
        </w:rPr>
      </w:pPr>
    </w:p>
    <w:p w:rsidR="00685024" w:rsidRPr="00685024" w:rsidRDefault="00685024" w:rsidP="00685024">
      <w:pPr>
        <w:numPr>
          <w:ilvl w:val="0"/>
          <w:numId w:val="11"/>
        </w:numPr>
        <w:spacing w:line="360" w:lineRule="auto"/>
        <w:ind w:left="714" w:hanging="357"/>
        <w:rPr>
          <w:lang w:val="nb-NO"/>
        </w:rPr>
      </w:pPr>
      <w:r w:rsidRPr="00685024">
        <w:rPr>
          <w:lang w:val="nb-NO"/>
        </w:rPr>
        <w:t xml:space="preserve">Legge til rette for at lederne i kretsen skal få tilbud om faglig og sosial utvikling gjennom de arrangementene som blir arrangert i kretsen. </w:t>
      </w:r>
    </w:p>
    <w:p w:rsidR="00685024" w:rsidRPr="00685024" w:rsidRDefault="00685024" w:rsidP="00685024">
      <w:pPr>
        <w:spacing w:line="360" w:lineRule="auto"/>
        <w:ind w:left="714"/>
        <w:rPr>
          <w:lang w:val="nb-NO"/>
        </w:rPr>
      </w:pPr>
      <w:r w:rsidRPr="00685024">
        <w:rPr>
          <w:lang w:val="nb-NO"/>
        </w:rPr>
        <w:t xml:space="preserve">Dette skal vi nå gjennom: </w:t>
      </w:r>
    </w:p>
    <w:p w:rsidR="00685024" w:rsidRPr="00685024" w:rsidRDefault="00685024" w:rsidP="00685024">
      <w:pPr>
        <w:numPr>
          <w:ilvl w:val="1"/>
          <w:numId w:val="11"/>
        </w:numPr>
        <w:spacing w:line="360" w:lineRule="auto"/>
        <w:rPr>
          <w:lang w:val="nb-NO"/>
        </w:rPr>
      </w:pPr>
      <w:r w:rsidRPr="00685024">
        <w:rPr>
          <w:lang w:val="nb-NO"/>
        </w:rPr>
        <w:t xml:space="preserve">Kretsstyret vil gjennomføre en ledersamling med fokus på min rolle som leder. </w:t>
      </w:r>
    </w:p>
    <w:p w:rsidR="00685024" w:rsidRPr="00685024" w:rsidRDefault="00685024" w:rsidP="00685024">
      <w:pPr>
        <w:numPr>
          <w:ilvl w:val="1"/>
          <w:numId w:val="11"/>
        </w:numPr>
        <w:spacing w:line="360" w:lineRule="auto"/>
        <w:rPr>
          <w:lang w:val="nb-NO"/>
        </w:rPr>
      </w:pPr>
      <w:r w:rsidRPr="00685024">
        <w:rPr>
          <w:lang w:val="nb-NO"/>
        </w:rPr>
        <w:t>Kretsen sine arrangement gjennomføres etter Speidermetoden.</w:t>
      </w:r>
    </w:p>
    <w:p w:rsidR="00685024" w:rsidRPr="00685024" w:rsidRDefault="00685024" w:rsidP="00685024">
      <w:pPr>
        <w:numPr>
          <w:ilvl w:val="1"/>
          <w:numId w:val="11"/>
        </w:numPr>
        <w:spacing w:line="360" w:lineRule="auto"/>
        <w:rPr>
          <w:lang w:val="nb-NO"/>
        </w:rPr>
      </w:pPr>
      <w:r w:rsidRPr="00685024">
        <w:rPr>
          <w:lang w:val="nb-NO"/>
        </w:rPr>
        <w:t xml:space="preserve">Etter hvert arrangement lages det en kortfattet rapport etter vedlagt màl. Denne sendes til kretsstyret senest 1 uke etter at arrangementet er avsluttet. </w:t>
      </w:r>
    </w:p>
    <w:p w:rsidR="00685024" w:rsidRPr="00685024" w:rsidRDefault="00685024" w:rsidP="00685024">
      <w:pPr>
        <w:numPr>
          <w:ilvl w:val="1"/>
          <w:numId w:val="11"/>
        </w:numPr>
        <w:spacing w:line="360" w:lineRule="auto"/>
        <w:rPr>
          <w:lang w:val="nb-NO"/>
        </w:rPr>
      </w:pPr>
      <w:r w:rsidRPr="00685024">
        <w:rPr>
          <w:lang w:val="nb-NO"/>
        </w:rPr>
        <w:t>Alle ledere skal være med på minst 1 kretssamling i løpet av året.</w:t>
      </w:r>
    </w:p>
    <w:p w:rsidR="00685024" w:rsidRPr="00685024" w:rsidRDefault="00685024" w:rsidP="00685024">
      <w:pPr>
        <w:numPr>
          <w:ilvl w:val="0"/>
          <w:numId w:val="11"/>
        </w:numPr>
        <w:spacing w:line="360" w:lineRule="auto"/>
        <w:ind w:left="714" w:hanging="357"/>
        <w:rPr>
          <w:lang w:val="nb-NO"/>
        </w:rPr>
      </w:pPr>
      <w:r w:rsidRPr="00685024">
        <w:rPr>
          <w:lang w:val="nb-NO"/>
        </w:rPr>
        <w:t>Minst 15 av kretsen sine ledere og rovere skal delta på Lederløft 2011</w:t>
      </w:r>
    </w:p>
    <w:p w:rsidR="00685024" w:rsidRPr="00685024" w:rsidRDefault="00685024" w:rsidP="00685024">
      <w:pPr>
        <w:numPr>
          <w:ilvl w:val="0"/>
          <w:numId w:val="11"/>
        </w:numPr>
        <w:spacing w:line="360" w:lineRule="auto"/>
        <w:ind w:left="714" w:hanging="357"/>
        <w:rPr>
          <w:lang w:val="nb-NO"/>
        </w:rPr>
      </w:pPr>
      <w:r w:rsidRPr="00685024">
        <w:rPr>
          <w:lang w:val="nb-NO"/>
        </w:rPr>
        <w:t>Minst 5 av roverne skal delta på Roverløft 2011.</w:t>
      </w:r>
    </w:p>
    <w:p w:rsidR="00685024" w:rsidRPr="00685024" w:rsidRDefault="00685024" w:rsidP="00685024">
      <w:pPr>
        <w:numPr>
          <w:ilvl w:val="0"/>
          <w:numId w:val="11"/>
        </w:numPr>
        <w:spacing w:line="360" w:lineRule="auto"/>
        <w:ind w:left="714" w:hanging="357"/>
        <w:rPr>
          <w:lang w:val="nb-NO"/>
        </w:rPr>
      </w:pPr>
      <w:r w:rsidRPr="00685024">
        <w:rPr>
          <w:lang w:val="nb-NO"/>
        </w:rPr>
        <w:t xml:space="preserve">Ivareta informasjonsflyten mellom kretsstyret, gruppene og gildene  </w:t>
      </w:r>
    </w:p>
    <w:p w:rsidR="00685024" w:rsidRPr="00685024" w:rsidRDefault="00685024" w:rsidP="00685024">
      <w:pPr>
        <w:numPr>
          <w:ilvl w:val="0"/>
          <w:numId w:val="11"/>
        </w:numPr>
        <w:spacing w:line="360" w:lineRule="auto"/>
        <w:ind w:left="714" w:hanging="357"/>
        <w:rPr>
          <w:lang w:val="nb-NO"/>
        </w:rPr>
      </w:pPr>
      <w:r w:rsidRPr="00685024">
        <w:rPr>
          <w:lang w:val="nb-NO"/>
        </w:rPr>
        <w:t>Alle småspeidere, speidere og rovere i kretsen skal delta på minst 1 kretsarrangement i løpet av året.</w:t>
      </w:r>
    </w:p>
    <w:p w:rsidR="00685024" w:rsidRPr="00685024" w:rsidRDefault="00685024" w:rsidP="00685024">
      <w:pPr>
        <w:numPr>
          <w:ilvl w:val="0"/>
          <w:numId w:val="11"/>
        </w:numPr>
        <w:spacing w:line="360" w:lineRule="auto"/>
        <w:ind w:left="714" w:hanging="357"/>
        <w:rPr>
          <w:lang w:val="nb-NO"/>
        </w:rPr>
      </w:pPr>
      <w:r w:rsidRPr="00685024">
        <w:rPr>
          <w:lang w:val="nb-NO"/>
        </w:rPr>
        <w:t>Peff-treningen</w:t>
      </w:r>
    </w:p>
    <w:p w:rsidR="00685024" w:rsidRPr="00685024" w:rsidRDefault="00685024" w:rsidP="00685024">
      <w:pPr>
        <w:numPr>
          <w:ilvl w:val="1"/>
          <w:numId w:val="11"/>
        </w:numPr>
        <w:spacing w:line="360" w:lineRule="auto"/>
        <w:rPr>
          <w:lang w:val="nb-NO"/>
        </w:rPr>
      </w:pPr>
      <w:r w:rsidRPr="00685024">
        <w:rPr>
          <w:lang w:val="nb-NO"/>
        </w:rPr>
        <w:t>Gjennomføring av Peff 2.</w:t>
      </w:r>
    </w:p>
    <w:p w:rsidR="00685024" w:rsidRPr="00685024" w:rsidRDefault="00685024" w:rsidP="00685024">
      <w:pPr>
        <w:numPr>
          <w:ilvl w:val="1"/>
          <w:numId w:val="11"/>
        </w:numPr>
        <w:spacing w:line="360" w:lineRule="auto"/>
        <w:rPr>
          <w:lang w:val="nb-NO"/>
        </w:rPr>
      </w:pPr>
      <w:r w:rsidRPr="00685024">
        <w:rPr>
          <w:lang w:val="nb-NO"/>
        </w:rPr>
        <w:t>Gruppene følger opp de deltakerne som har deltatt på Peff1 og Peff2 slik at de får gjennomført Peff3.</w:t>
      </w:r>
    </w:p>
    <w:p w:rsidR="00685024" w:rsidRPr="00685024" w:rsidRDefault="00685024" w:rsidP="00685024">
      <w:pPr>
        <w:numPr>
          <w:ilvl w:val="1"/>
          <w:numId w:val="11"/>
        </w:numPr>
        <w:spacing w:line="360" w:lineRule="auto"/>
        <w:rPr>
          <w:lang w:val="nb-NO"/>
        </w:rPr>
      </w:pPr>
      <w:r w:rsidRPr="00685024">
        <w:rPr>
          <w:lang w:val="nb-NO"/>
        </w:rPr>
        <w:t>Det skal gjennomføres en samling for peffer, asser og fremtidige sådanne.</w:t>
      </w:r>
    </w:p>
    <w:p w:rsidR="00685024" w:rsidRPr="00685024" w:rsidRDefault="00685024" w:rsidP="00685024">
      <w:pPr>
        <w:numPr>
          <w:ilvl w:val="0"/>
          <w:numId w:val="11"/>
        </w:numPr>
        <w:spacing w:line="360" w:lineRule="auto"/>
        <w:ind w:left="714" w:hanging="357"/>
        <w:rPr>
          <w:lang w:val="nb-NO"/>
        </w:rPr>
      </w:pPr>
      <w:r w:rsidRPr="00685024">
        <w:rPr>
          <w:lang w:val="nb-NO"/>
        </w:rPr>
        <w:t>Fornyet vekst. Dette må skje ved at:</w:t>
      </w:r>
    </w:p>
    <w:p w:rsidR="00685024" w:rsidRPr="00685024" w:rsidRDefault="00685024" w:rsidP="00685024">
      <w:pPr>
        <w:numPr>
          <w:ilvl w:val="1"/>
          <w:numId w:val="11"/>
        </w:numPr>
        <w:spacing w:line="360" w:lineRule="auto"/>
        <w:rPr>
          <w:lang w:val="nb-NO"/>
        </w:rPr>
      </w:pPr>
      <w:r w:rsidRPr="00685024">
        <w:rPr>
          <w:lang w:val="nb-NO"/>
        </w:rPr>
        <w:t>Gruppene leverer så god kvalitativ speiding at det skaper grobunn for nye medlemmer.</w:t>
      </w:r>
    </w:p>
    <w:p w:rsidR="00685024" w:rsidRPr="00685024" w:rsidRDefault="00685024" w:rsidP="00685024">
      <w:pPr>
        <w:numPr>
          <w:ilvl w:val="1"/>
          <w:numId w:val="11"/>
        </w:numPr>
        <w:spacing w:line="360" w:lineRule="auto"/>
        <w:rPr>
          <w:lang w:val="nb-NO"/>
        </w:rPr>
      </w:pPr>
      <w:r w:rsidRPr="00685024">
        <w:rPr>
          <w:lang w:val="nb-NO"/>
        </w:rPr>
        <w:t>Kretsen bidrar inn mot eksisterende medlemmer med gode og spennende arrangement.</w:t>
      </w:r>
    </w:p>
    <w:p w:rsidR="00685024" w:rsidRPr="00685024" w:rsidRDefault="00685024" w:rsidP="00685024">
      <w:pPr>
        <w:numPr>
          <w:ilvl w:val="1"/>
          <w:numId w:val="11"/>
        </w:numPr>
        <w:spacing w:line="360" w:lineRule="auto"/>
        <w:rPr>
          <w:lang w:val="nb-NO"/>
        </w:rPr>
      </w:pPr>
      <w:r w:rsidRPr="00685024">
        <w:rPr>
          <w:lang w:val="nb-NO"/>
        </w:rPr>
        <w:t xml:space="preserve">Medlemsutviklingen i kretsen snus, og medlemstallet runder 300 i løpet av 2012. </w:t>
      </w:r>
    </w:p>
    <w:p w:rsidR="00685024" w:rsidRPr="00685024" w:rsidRDefault="00685024" w:rsidP="00685024">
      <w:pPr>
        <w:numPr>
          <w:ilvl w:val="0"/>
          <w:numId w:val="11"/>
        </w:numPr>
        <w:spacing w:line="360" w:lineRule="auto"/>
        <w:rPr>
          <w:lang w:val="nb-NO"/>
        </w:rPr>
      </w:pPr>
      <w:r w:rsidRPr="00685024">
        <w:rPr>
          <w:lang w:val="nb-NO"/>
        </w:rPr>
        <w:t xml:space="preserve">Kretsstyret ønsker at kretsen og gruppene skal bli mer synlige i media. </w:t>
      </w:r>
    </w:p>
    <w:p w:rsidR="00685024" w:rsidRPr="00685024" w:rsidRDefault="00685024" w:rsidP="00685024">
      <w:pPr>
        <w:numPr>
          <w:ilvl w:val="1"/>
          <w:numId w:val="11"/>
        </w:numPr>
        <w:spacing w:line="360" w:lineRule="auto"/>
        <w:rPr>
          <w:lang w:val="nb-NO"/>
        </w:rPr>
      </w:pPr>
      <w:r w:rsidRPr="00685024">
        <w:rPr>
          <w:lang w:val="nb-NO"/>
        </w:rPr>
        <w:t>Medier skal inviteres til våre arrangementer gjennom pressemeldinger eller direkte kontakt.</w:t>
      </w:r>
    </w:p>
    <w:p w:rsidR="00685024" w:rsidRPr="00685024" w:rsidRDefault="00685024" w:rsidP="00685024">
      <w:pPr>
        <w:numPr>
          <w:ilvl w:val="1"/>
          <w:numId w:val="11"/>
        </w:numPr>
        <w:spacing w:line="360" w:lineRule="auto"/>
        <w:rPr>
          <w:lang w:val="nb-NO"/>
        </w:rPr>
      </w:pPr>
      <w:r w:rsidRPr="00685024">
        <w:rPr>
          <w:lang w:val="nb-NO"/>
        </w:rPr>
        <w:t>Referat fra kretsarrangement skal sendes lokale medier</w:t>
      </w:r>
    </w:p>
    <w:p w:rsidR="00685024" w:rsidRPr="00685024" w:rsidRDefault="00685024" w:rsidP="00685024">
      <w:pPr>
        <w:numPr>
          <w:ilvl w:val="1"/>
          <w:numId w:val="11"/>
        </w:numPr>
        <w:spacing w:line="360" w:lineRule="auto"/>
        <w:rPr>
          <w:lang w:val="nb-NO"/>
        </w:rPr>
      </w:pPr>
      <w:r w:rsidRPr="00685024">
        <w:rPr>
          <w:lang w:val="nb-NO"/>
        </w:rPr>
        <w:t>Gruppene bør i tillegg til dette få inn minst en reportasje pr. halvår i lokale, regionale eller nasjonale medier.</w:t>
      </w:r>
    </w:p>
    <w:p w:rsidR="00685024" w:rsidRDefault="00685024" w:rsidP="00685024">
      <w:pPr>
        <w:numPr>
          <w:ilvl w:val="0"/>
          <w:numId w:val="11"/>
        </w:numPr>
        <w:spacing w:line="360" w:lineRule="auto"/>
        <w:ind w:left="714" w:hanging="357"/>
        <w:rPr>
          <w:sz w:val="28"/>
          <w:szCs w:val="28"/>
          <w:lang w:val="nb-NO"/>
        </w:rPr>
      </w:pPr>
      <w:r w:rsidRPr="00685024">
        <w:rPr>
          <w:lang w:val="nb-NO"/>
        </w:rPr>
        <w:t>Alle gruppene i kretsen deltar aktivt på speideraksjonen 2012</w:t>
      </w:r>
      <w:r>
        <w:rPr>
          <w:sz w:val="28"/>
          <w:szCs w:val="28"/>
          <w:lang w:val="nb-NO"/>
        </w:rPr>
        <w:t xml:space="preserve">. </w:t>
      </w:r>
    </w:p>
    <w:p w:rsidR="00685024" w:rsidRDefault="00685024" w:rsidP="00685024">
      <w:pPr>
        <w:rPr>
          <w:lang w:val="nb-NO"/>
        </w:rPr>
      </w:pPr>
    </w:p>
    <w:p w:rsidR="00672246" w:rsidRPr="00685024" w:rsidRDefault="004157BE" w:rsidP="006B146A">
      <w:pPr>
        <w:jc w:val="center"/>
        <w:rPr>
          <w:lang w:val="nb-NO"/>
        </w:rPr>
      </w:pPr>
      <w:r>
        <w:rPr>
          <w:noProof/>
          <w:lang w:eastAsia="nn-NO"/>
        </w:rPr>
        <w:drawing>
          <wp:inline distT="0" distB="0" distL="0" distR="0">
            <wp:extent cx="4743450" cy="31623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ffgjeng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6744" cy="3164496"/>
                    </a:xfrm>
                    <a:prstGeom prst="rect">
                      <a:avLst/>
                    </a:prstGeom>
                  </pic:spPr>
                </pic:pic>
              </a:graphicData>
            </a:graphic>
          </wp:inline>
        </w:drawing>
      </w:r>
    </w:p>
    <w:p w:rsidR="00672246" w:rsidRPr="006B146A" w:rsidRDefault="006B146A" w:rsidP="006B146A">
      <w:pPr>
        <w:jc w:val="center"/>
        <w:rPr>
          <w:b/>
          <w:sz w:val="20"/>
          <w:szCs w:val="20"/>
          <w:lang w:val="nb-NO"/>
        </w:rPr>
      </w:pPr>
      <w:r>
        <w:rPr>
          <w:b/>
          <w:sz w:val="20"/>
          <w:szCs w:val="20"/>
          <w:lang w:val="nb-NO"/>
        </w:rPr>
        <w:t>Lederbilde Sunnmøre krets anno 2020</w:t>
      </w:r>
      <w:r w:rsidR="009D3EA1">
        <w:rPr>
          <w:b/>
          <w:sz w:val="20"/>
          <w:szCs w:val="20"/>
          <w:lang w:val="nb-NO"/>
        </w:rPr>
        <w:t xml:space="preserve"> </w:t>
      </w:r>
      <w:r w:rsidR="009D3EA1" w:rsidRPr="009D3EA1">
        <w:rPr>
          <w:b/>
          <w:sz w:val="20"/>
          <w:szCs w:val="20"/>
          <w:lang w:val="nb-NO"/>
        </w:rPr>
        <w:sym w:font="Wingdings" w:char="F04A"/>
      </w:r>
    </w:p>
    <w:p w:rsidR="00672246" w:rsidRDefault="00672246" w:rsidP="00672246">
      <w:pPr>
        <w:rPr>
          <w:b/>
          <w:lang w:val="nb-NO"/>
        </w:rPr>
      </w:pPr>
    </w:p>
    <w:p w:rsidR="00672246" w:rsidRPr="008C435D" w:rsidRDefault="00672246" w:rsidP="00672246">
      <w:pPr>
        <w:rPr>
          <w:b/>
          <w:lang w:val="nb-NO"/>
        </w:rPr>
      </w:pPr>
      <w:r w:rsidRPr="008C435D">
        <w:rPr>
          <w:b/>
          <w:lang w:val="nb-NO"/>
        </w:rPr>
        <w:t>Sak 6</w:t>
      </w:r>
      <w:r w:rsidRPr="008C435D">
        <w:rPr>
          <w:b/>
          <w:lang w:val="nb-NO"/>
        </w:rPr>
        <w:tab/>
      </w:r>
      <w:r w:rsidR="003535C3" w:rsidRPr="008C435D">
        <w:rPr>
          <w:b/>
          <w:lang w:val="nb-NO"/>
        </w:rPr>
        <w:tab/>
        <w:t>Budsjett 2012</w:t>
      </w:r>
    </w:p>
    <w:p w:rsidR="00672246" w:rsidRPr="008C435D" w:rsidRDefault="00672246" w:rsidP="00672246">
      <w:pPr>
        <w:rPr>
          <w:b/>
          <w:lang w:val="nb-NO"/>
        </w:rPr>
      </w:pPr>
    </w:p>
    <w:tbl>
      <w:tblPr>
        <w:tblW w:w="5900" w:type="dxa"/>
        <w:tblInd w:w="55" w:type="dxa"/>
        <w:tblCellMar>
          <w:left w:w="70" w:type="dxa"/>
          <w:right w:w="70" w:type="dxa"/>
        </w:tblCellMar>
        <w:tblLook w:val="04A0" w:firstRow="1" w:lastRow="0" w:firstColumn="1" w:lastColumn="0" w:noHBand="0" w:noVBand="1"/>
      </w:tblPr>
      <w:tblGrid>
        <w:gridCol w:w="3700"/>
        <w:gridCol w:w="2200"/>
      </w:tblGrid>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p>
        </w:tc>
        <w:tc>
          <w:tcPr>
            <w:tcW w:w="2200" w:type="dxa"/>
            <w:tcBorders>
              <w:top w:val="nil"/>
              <w:left w:val="nil"/>
              <w:bottom w:val="nil"/>
              <w:right w:val="nil"/>
            </w:tcBorders>
            <w:shd w:val="clear" w:color="auto" w:fill="auto"/>
            <w:noWrap/>
            <w:vAlign w:val="bottom"/>
            <w:hideMark/>
          </w:tcPr>
          <w:p w:rsidR="00672246" w:rsidRPr="008C435D" w:rsidRDefault="00AC3162" w:rsidP="00F22D53">
            <w:pPr>
              <w:jc w:val="right"/>
              <w:rPr>
                <w:lang w:val="nb-NO" w:eastAsia="nb-NO"/>
              </w:rPr>
            </w:pPr>
            <w:r w:rsidRPr="008C435D">
              <w:rPr>
                <w:lang w:val="nb-NO" w:eastAsia="nb-NO"/>
              </w:rPr>
              <w:t>Budsjett 2012</w:t>
            </w:r>
            <w:r w:rsidR="00672246" w:rsidRPr="008C435D">
              <w:rPr>
                <w:lang w:val="nb-NO" w:eastAsia="nb-NO"/>
              </w:rPr>
              <w:t xml:space="preserve">  </w:t>
            </w:r>
          </w:p>
        </w:tc>
      </w:tr>
      <w:tr w:rsidR="00672246" w:rsidRPr="008C435D" w:rsidTr="00AC3162">
        <w:trPr>
          <w:trHeight w:val="71"/>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p>
        </w:tc>
        <w:tc>
          <w:tcPr>
            <w:tcW w:w="2200" w:type="dxa"/>
            <w:tcBorders>
              <w:top w:val="nil"/>
              <w:left w:val="nil"/>
              <w:bottom w:val="nil"/>
              <w:right w:val="nil"/>
            </w:tcBorders>
            <w:shd w:val="clear" w:color="auto" w:fill="auto"/>
            <w:noWrap/>
            <w:vAlign w:val="bottom"/>
            <w:hideMark/>
          </w:tcPr>
          <w:p w:rsidR="00672246" w:rsidRPr="008C435D" w:rsidRDefault="00672246" w:rsidP="00F22D53">
            <w:pPr>
              <w:jc w:val="right"/>
              <w:rPr>
                <w:lang w:val="nb-NO" w:eastAsia="nb-NO"/>
              </w:rPr>
            </w:pPr>
          </w:p>
        </w:tc>
      </w:tr>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r w:rsidRPr="008C435D">
              <w:rPr>
                <w:lang w:val="nb-NO" w:eastAsia="nb-NO"/>
              </w:rPr>
              <w:t>Kontingent</w:t>
            </w:r>
          </w:p>
        </w:tc>
        <w:tc>
          <w:tcPr>
            <w:tcW w:w="2200" w:type="dxa"/>
            <w:tcBorders>
              <w:top w:val="nil"/>
              <w:left w:val="nil"/>
              <w:bottom w:val="nil"/>
              <w:right w:val="nil"/>
            </w:tcBorders>
            <w:shd w:val="clear" w:color="auto" w:fill="auto"/>
            <w:noWrap/>
            <w:vAlign w:val="bottom"/>
            <w:hideMark/>
          </w:tcPr>
          <w:p w:rsidR="00672246" w:rsidRPr="008C435D" w:rsidRDefault="00AC3162" w:rsidP="00AC3162">
            <w:pPr>
              <w:jc w:val="right"/>
              <w:rPr>
                <w:lang w:val="nb-NO" w:eastAsia="nb-NO"/>
              </w:rPr>
            </w:pPr>
            <w:r w:rsidRPr="008C435D">
              <w:rPr>
                <w:lang w:val="nb-NO" w:eastAsia="nb-NO"/>
              </w:rPr>
              <w:t>45 000</w:t>
            </w:r>
          </w:p>
        </w:tc>
      </w:tr>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r w:rsidRPr="008C435D">
              <w:rPr>
                <w:lang w:val="nb-NO" w:eastAsia="nb-NO"/>
              </w:rPr>
              <w:t>Fylkestilskudd</w:t>
            </w:r>
          </w:p>
        </w:tc>
        <w:tc>
          <w:tcPr>
            <w:tcW w:w="2200" w:type="dxa"/>
            <w:tcBorders>
              <w:top w:val="nil"/>
              <w:left w:val="nil"/>
              <w:bottom w:val="nil"/>
              <w:right w:val="nil"/>
            </w:tcBorders>
            <w:shd w:val="clear" w:color="auto" w:fill="auto"/>
            <w:noWrap/>
            <w:vAlign w:val="bottom"/>
            <w:hideMark/>
          </w:tcPr>
          <w:p w:rsidR="00672246" w:rsidRPr="008C435D" w:rsidRDefault="00672246" w:rsidP="00F22D53">
            <w:pPr>
              <w:jc w:val="right"/>
              <w:rPr>
                <w:lang w:val="nb-NO" w:eastAsia="nb-NO"/>
              </w:rPr>
            </w:pPr>
            <w:r w:rsidRPr="008C435D">
              <w:rPr>
                <w:lang w:val="nb-NO" w:eastAsia="nb-NO"/>
              </w:rPr>
              <w:t>10 000</w:t>
            </w:r>
          </w:p>
        </w:tc>
      </w:tr>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r w:rsidRPr="008C435D">
              <w:rPr>
                <w:lang w:val="nb-NO" w:eastAsia="nb-NO"/>
              </w:rPr>
              <w:t>Peffkurs / St. Georgsdag</w:t>
            </w:r>
          </w:p>
        </w:tc>
        <w:tc>
          <w:tcPr>
            <w:tcW w:w="2200" w:type="dxa"/>
            <w:tcBorders>
              <w:top w:val="nil"/>
              <w:left w:val="nil"/>
              <w:bottom w:val="nil"/>
              <w:right w:val="nil"/>
            </w:tcBorders>
            <w:shd w:val="clear" w:color="auto" w:fill="auto"/>
            <w:noWrap/>
            <w:vAlign w:val="bottom"/>
            <w:hideMark/>
          </w:tcPr>
          <w:p w:rsidR="00672246" w:rsidRPr="008C435D" w:rsidRDefault="00AC3162" w:rsidP="00F22D53">
            <w:pPr>
              <w:jc w:val="right"/>
              <w:rPr>
                <w:lang w:val="nb-NO" w:eastAsia="nb-NO"/>
              </w:rPr>
            </w:pPr>
            <w:r w:rsidRPr="008C435D">
              <w:rPr>
                <w:lang w:val="nb-NO" w:eastAsia="nb-NO"/>
              </w:rPr>
              <w:t>15</w:t>
            </w:r>
            <w:r w:rsidR="00672246" w:rsidRPr="008C435D">
              <w:rPr>
                <w:lang w:val="nb-NO" w:eastAsia="nb-NO"/>
              </w:rPr>
              <w:t xml:space="preserve"> 000</w:t>
            </w:r>
          </w:p>
        </w:tc>
      </w:tr>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r w:rsidRPr="008C435D">
              <w:rPr>
                <w:lang w:val="nb-NO" w:eastAsia="nb-NO"/>
              </w:rPr>
              <w:t>Renter</w:t>
            </w:r>
          </w:p>
        </w:tc>
        <w:tc>
          <w:tcPr>
            <w:tcW w:w="2200" w:type="dxa"/>
            <w:tcBorders>
              <w:top w:val="nil"/>
              <w:left w:val="nil"/>
              <w:bottom w:val="nil"/>
              <w:right w:val="nil"/>
            </w:tcBorders>
            <w:shd w:val="clear" w:color="auto" w:fill="auto"/>
            <w:noWrap/>
            <w:vAlign w:val="bottom"/>
            <w:hideMark/>
          </w:tcPr>
          <w:p w:rsidR="00672246" w:rsidRPr="008C435D" w:rsidRDefault="00672246" w:rsidP="00AC3162">
            <w:pPr>
              <w:jc w:val="right"/>
              <w:rPr>
                <w:lang w:val="nb-NO" w:eastAsia="nb-NO"/>
              </w:rPr>
            </w:pPr>
            <w:r w:rsidRPr="008C435D">
              <w:rPr>
                <w:lang w:val="nb-NO" w:eastAsia="nb-NO"/>
              </w:rPr>
              <w:t xml:space="preserve">1 </w:t>
            </w:r>
            <w:r w:rsidR="00AC3162" w:rsidRPr="008C435D">
              <w:rPr>
                <w:lang w:val="nb-NO" w:eastAsia="nb-NO"/>
              </w:rPr>
              <w:t>3</w:t>
            </w:r>
            <w:r w:rsidRPr="008C435D">
              <w:rPr>
                <w:lang w:val="nb-NO" w:eastAsia="nb-NO"/>
              </w:rPr>
              <w:t>00</w:t>
            </w:r>
          </w:p>
        </w:tc>
      </w:tr>
      <w:tr w:rsidR="00672246" w:rsidRPr="008C435D" w:rsidTr="00F22D53">
        <w:trPr>
          <w:trHeight w:val="315"/>
        </w:trPr>
        <w:tc>
          <w:tcPr>
            <w:tcW w:w="3700" w:type="dxa"/>
            <w:tcBorders>
              <w:top w:val="nil"/>
              <w:left w:val="nil"/>
              <w:bottom w:val="nil"/>
              <w:right w:val="nil"/>
            </w:tcBorders>
            <w:shd w:val="clear" w:color="auto" w:fill="auto"/>
            <w:noWrap/>
            <w:vAlign w:val="bottom"/>
            <w:hideMark/>
          </w:tcPr>
          <w:p w:rsidR="00672246" w:rsidRPr="008C435D" w:rsidRDefault="00672246" w:rsidP="00F22D53">
            <w:pPr>
              <w:rPr>
                <w:lang w:val="nb-NO" w:eastAsia="nb-NO"/>
              </w:rPr>
            </w:pPr>
            <w:r w:rsidRPr="008C435D">
              <w:rPr>
                <w:lang w:val="nb-NO" w:eastAsia="nb-NO"/>
              </w:rPr>
              <w:t>Mva. kompensasjon</w:t>
            </w:r>
          </w:p>
        </w:tc>
        <w:tc>
          <w:tcPr>
            <w:tcW w:w="2200" w:type="dxa"/>
            <w:tcBorders>
              <w:top w:val="nil"/>
              <w:left w:val="nil"/>
              <w:bottom w:val="nil"/>
              <w:right w:val="nil"/>
            </w:tcBorders>
            <w:shd w:val="clear" w:color="auto" w:fill="auto"/>
            <w:noWrap/>
            <w:vAlign w:val="bottom"/>
            <w:hideMark/>
          </w:tcPr>
          <w:p w:rsidR="00672246" w:rsidRPr="008C435D" w:rsidRDefault="00AC3162" w:rsidP="00F22D53">
            <w:pPr>
              <w:jc w:val="right"/>
              <w:rPr>
                <w:lang w:val="nb-NO" w:eastAsia="nb-NO"/>
              </w:rPr>
            </w:pPr>
            <w:r w:rsidRPr="008C435D">
              <w:rPr>
                <w:lang w:val="nb-NO" w:eastAsia="nb-NO"/>
              </w:rPr>
              <w:t>3</w:t>
            </w:r>
            <w:r w:rsidR="00672246" w:rsidRPr="008C435D">
              <w:rPr>
                <w:lang w:val="nb-NO" w:eastAsia="nb-NO"/>
              </w:rPr>
              <w:t xml:space="preserve">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Arrangement</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2 000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Div. inntekter</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1 000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Gruppebidrag</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25 000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NM i speiding</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6 000</w:t>
            </w:r>
          </w:p>
        </w:tc>
      </w:tr>
      <w:tr w:rsidR="00AC3162" w:rsidRPr="008C435D" w:rsidTr="00AC3162">
        <w:trPr>
          <w:trHeight w:val="315"/>
        </w:trPr>
        <w:tc>
          <w:tcPr>
            <w:tcW w:w="3700" w:type="dxa"/>
            <w:tcBorders>
              <w:top w:val="single" w:sz="4" w:space="0" w:color="auto"/>
              <w:left w:val="nil"/>
              <w:bottom w:val="single" w:sz="4" w:space="0" w:color="auto"/>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Inntekt</w:t>
            </w:r>
          </w:p>
        </w:tc>
        <w:tc>
          <w:tcPr>
            <w:tcW w:w="2200" w:type="dxa"/>
            <w:tcBorders>
              <w:top w:val="nil"/>
              <w:left w:val="nil"/>
              <w:bottom w:val="nil"/>
              <w:right w:val="nil"/>
            </w:tcBorders>
            <w:shd w:val="clear" w:color="auto" w:fill="auto"/>
            <w:noWrap/>
            <w:vAlign w:val="bottom"/>
            <w:hideMark/>
          </w:tcPr>
          <w:p w:rsidR="00AC3162" w:rsidRPr="008C435D" w:rsidRDefault="00AC3162" w:rsidP="00AC3162">
            <w:pPr>
              <w:jc w:val="right"/>
              <w:rPr>
                <w:lang w:val="nb-NO" w:eastAsia="nb-NO"/>
              </w:rPr>
            </w:pPr>
            <w:r w:rsidRPr="008C435D">
              <w:rPr>
                <w:lang w:val="nb-NO" w:eastAsia="nb-NO"/>
              </w:rPr>
              <w:t>108 300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p>
        </w:tc>
      </w:tr>
      <w:tr w:rsidR="00AC3162" w:rsidRPr="008C435D" w:rsidTr="00AC3162">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Arbeidsmål</w:t>
            </w:r>
          </w:p>
        </w:tc>
        <w:tc>
          <w:tcPr>
            <w:tcW w:w="2200" w:type="dxa"/>
            <w:tcBorders>
              <w:top w:val="nil"/>
              <w:left w:val="nil"/>
              <w:bottom w:val="nil"/>
              <w:right w:val="nil"/>
            </w:tcBorders>
            <w:shd w:val="clear" w:color="auto" w:fill="auto"/>
            <w:noWrap/>
            <w:vAlign w:val="bottom"/>
            <w:hideMark/>
          </w:tcPr>
          <w:p w:rsidR="00AC3162" w:rsidRPr="008C435D" w:rsidRDefault="00AC3162" w:rsidP="00AC3162">
            <w:pPr>
              <w:jc w:val="right"/>
              <w:rPr>
                <w:lang w:val="nb-NO" w:eastAsia="nb-NO"/>
              </w:rPr>
            </w:pPr>
            <w:r w:rsidRPr="008C435D">
              <w:rPr>
                <w:lang w:val="nb-NO" w:eastAsia="nb-NO"/>
              </w:rPr>
              <w:t>5 000</w:t>
            </w:r>
          </w:p>
        </w:tc>
      </w:tr>
      <w:tr w:rsidR="00AC3162" w:rsidRPr="008C435D" w:rsidTr="00F22D53">
        <w:trPr>
          <w:trHeight w:val="300"/>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Peffkurs</w:t>
            </w:r>
          </w:p>
        </w:tc>
        <w:tc>
          <w:tcPr>
            <w:tcW w:w="2200" w:type="dxa"/>
            <w:tcBorders>
              <w:top w:val="nil"/>
              <w:left w:val="nil"/>
              <w:bottom w:val="nil"/>
              <w:right w:val="nil"/>
            </w:tcBorders>
            <w:shd w:val="clear" w:color="auto" w:fill="auto"/>
            <w:noWrap/>
            <w:vAlign w:val="bottom"/>
            <w:hideMark/>
          </w:tcPr>
          <w:p w:rsidR="00AC3162" w:rsidRPr="008C435D" w:rsidRDefault="00AC3162" w:rsidP="00AC3162">
            <w:pPr>
              <w:jc w:val="right"/>
              <w:rPr>
                <w:lang w:val="nb-NO" w:eastAsia="nb-NO"/>
              </w:rPr>
            </w:pPr>
            <w:r w:rsidRPr="008C435D">
              <w:rPr>
                <w:lang w:val="nb-NO" w:eastAsia="nb-NO"/>
              </w:rPr>
              <w:t>20 000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Ledersamling og kurs*</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15 000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Rover</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5 000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Småspeider</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1 000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NM i Speiding</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20 000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8C435D" w:rsidP="008C435D">
            <w:pPr>
              <w:rPr>
                <w:lang w:val="nb-NO" w:eastAsia="nb-NO"/>
              </w:rPr>
            </w:pPr>
            <w:r>
              <w:rPr>
                <w:lang w:val="nb-NO" w:eastAsia="nb-NO"/>
              </w:rPr>
              <w:t>Speiderting</w:t>
            </w:r>
            <w:r w:rsidR="00AC3162" w:rsidRPr="008C435D">
              <w:rPr>
                <w:lang w:val="nb-NO" w:eastAsia="nb-NO"/>
              </w:rPr>
              <w:t>/</w:t>
            </w:r>
            <w:r>
              <w:rPr>
                <w:lang w:val="nb-NO" w:eastAsia="nb-NO"/>
              </w:rPr>
              <w:t>Speider-/ Roverf</w:t>
            </w:r>
            <w:r w:rsidR="00AC3162" w:rsidRPr="008C435D">
              <w:rPr>
                <w:lang w:val="nb-NO" w:eastAsia="nb-NO"/>
              </w:rPr>
              <w:t>orum**</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12 000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Porto / telefon / postboks</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1 000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Arrangementer</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5 000</w:t>
            </w:r>
          </w:p>
        </w:tc>
      </w:tr>
      <w:tr w:rsidR="00AC3162" w:rsidRPr="008C435D" w:rsidTr="00F22D53">
        <w:trPr>
          <w:trHeight w:val="315"/>
        </w:trPr>
        <w:tc>
          <w:tcPr>
            <w:tcW w:w="3700" w:type="dxa"/>
            <w:tcBorders>
              <w:top w:val="nil"/>
              <w:left w:val="nil"/>
              <w:bottom w:val="nil"/>
              <w:right w:val="nil"/>
            </w:tcBorders>
            <w:shd w:val="clear" w:color="auto" w:fill="auto"/>
            <w:noWrap/>
            <w:vAlign w:val="bottom"/>
          </w:tcPr>
          <w:p w:rsidR="00AC3162" w:rsidRPr="008C435D" w:rsidRDefault="00AC3162" w:rsidP="00F22D53">
            <w:pPr>
              <w:rPr>
                <w:lang w:val="nb-NO" w:eastAsia="nb-NO"/>
              </w:rPr>
            </w:pPr>
            <w:r w:rsidRPr="008C435D">
              <w:rPr>
                <w:lang w:val="nb-NO" w:eastAsia="nb-NO"/>
              </w:rPr>
              <w:t>Region K</w:t>
            </w:r>
          </w:p>
        </w:tc>
        <w:tc>
          <w:tcPr>
            <w:tcW w:w="2200" w:type="dxa"/>
            <w:tcBorders>
              <w:top w:val="nil"/>
              <w:left w:val="nil"/>
              <w:bottom w:val="nil"/>
              <w:right w:val="nil"/>
            </w:tcBorders>
            <w:shd w:val="clear" w:color="auto" w:fill="auto"/>
            <w:noWrap/>
            <w:vAlign w:val="bottom"/>
          </w:tcPr>
          <w:p w:rsidR="00AC3162" w:rsidRPr="008C435D" w:rsidRDefault="00AC3162" w:rsidP="00F22D53">
            <w:pPr>
              <w:jc w:val="right"/>
              <w:rPr>
                <w:lang w:val="nb-NO" w:eastAsia="nb-NO"/>
              </w:rPr>
            </w:pPr>
            <w:r w:rsidRPr="008C435D">
              <w:rPr>
                <w:lang w:val="nb-NO" w:eastAsia="nb-NO"/>
              </w:rPr>
              <w:t>4 000</w:t>
            </w:r>
          </w:p>
        </w:tc>
      </w:tr>
      <w:tr w:rsidR="00AC3162" w:rsidRPr="008C435D" w:rsidTr="00F22D53">
        <w:trPr>
          <w:trHeight w:val="315"/>
        </w:trPr>
        <w:tc>
          <w:tcPr>
            <w:tcW w:w="3700" w:type="dxa"/>
            <w:tcBorders>
              <w:top w:val="nil"/>
              <w:left w:val="nil"/>
              <w:bottom w:val="nil"/>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Styrets drift</w:t>
            </w:r>
          </w:p>
        </w:tc>
        <w:tc>
          <w:tcPr>
            <w:tcW w:w="2200" w:type="dxa"/>
            <w:tcBorders>
              <w:top w:val="nil"/>
              <w:left w:val="nil"/>
              <w:bottom w:val="nil"/>
              <w:right w:val="nil"/>
            </w:tcBorders>
            <w:shd w:val="clear" w:color="auto" w:fill="auto"/>
            <w:noWrap/>
            <w:vAlign w:val="bottom"/>
            <w:hideMark/>
          </w:tcPr>
          <w:p w:rsidR="00AC3162" w:rsidRPr="008C435D" w:rsidRDefault="00AC3162" w:rsidP="00F22D53">
            <w:pPr>
              <w:jc w:val="right"/>
              <w:rPr>
                <w:lang w:val="nb-NO" w:eastAsia="nb-NO"/>
              </w:rPr>
            </w:pPr>
            <w:r w:rsidRPr="008C435D">
              <w:rPr>
                <w:lang w:val="nb-NO" w:eastAsia="nb-NO"/>
              </w:rPr>
              <w:t>20 000</w:t>
            </w:r>
          </w:p>
        </w:tc>
      </w:tr>
      <w:tr w:rsidR="00AC3162" w:rsidRPr="008C435D" w:rsidTr="00AC3162">
        <w:trPr>
          <w:trHeight w:val="315"/>
        </w:trPr>
        <w:tc>
          <w:tcPr>
            <w:tcW w:w="3700" w:type="dxa"/>
            <w:tcBorders>
              <w:top w:val="single" w:sz="4" w:space="0" w:color="auto"/>
              <w:left w:val="nil"/>
              <w:bottom w:val="single" w:sz="4" w:space="0" w:color="auto"/>
              <w:right w:val="nil"/>
            </w:tcBorders>
            <w:shd w:val="clear" w:color="auto" w:fill="auto"/>
            <w:noWrap/>
            <w:vAlign w:val="bottom"/>
            <w:hideMark/>
          </w:tcPr>
          <w:p w:rsidR="00AC3162" w:rsidRPr="008C435D" w:rsidRDefault="00AC3162" w:rsidP="00F22D53">
            <w:pPr>
              <w:rPr>
                <w:lang w:val="nb-NO" w:eastAsia="nb-NO"/>
              </w:rPr>
            </w:pPr>
            <w:r w:rsidRPr="008C435D">
              <w:rPr>
                <w:lang w:val="nb-NO" w:eastAsia="nb-NO"/>
              </w:rPr>
              <w:t>Utgift</w:t>
            </w:r>
          </w:p>
        </w:tc>
        <w:tc>
          <w:tcPr>
            <w:tcW w:w="2200" w:type="dxa"/>
            <w:tcBorders>
              <w:top w:val="nil"/>
              <w:left w:val="nil"/>
              <w:bottom w:val="nil"/>
              <w:right w:val="nil"/>
            </w:tcBorders>
            <w:shd w:val="clear" w:color="auto" w:fill="auto"/>
            <w:noWrap/>
            <w:vAlign w:val="bottom"/>
            <w:hideMark/>
          </w:tcPr>
          <w:p w:rsidR="00AC3162" w:rsidRPr="008C435D" w:rsidRDefault="00AC3162" w:rsidP="00AC3162">
            <w:pPr>
              <w:jc w:val="right"/>
              <w:rPr>
                <w:lang w:val="nb-NO" w:eastAsia="nb-NO"/>
              </w:rPr>
            </w:pPr>
            <w:r w:rsidRPr="008C435D">
              <w:rPr>
                <w:lang w:val="nb-NO" w:eastAsia="nb-NO"/>
              </w:rPr>
              <w:t>106 000</w:t>
            </w:r>
          </w:p>
        </w:tc>
      </w:tr>
    </w:tbl>
    <w:p w:rsidR="002C2A73" w:rsidRPr="008C435D" w:rsidRDefault="002C2A73" w:rsidP="00672246">
      <w:pPr>
        <w:rPr>
          <w:b/>
          <w:lang w:val="nb-NO"/>
        </w:rPr>
      </w:pPr>
    </w:p>
    <w:p w:rsidR="00AC3162" w:rsidRPr="008C435D" w:rsidRDefault="00AC3162" w:rsidP="00672246">
      <w:pPr>
        <w:rPr>
          <w:lang w:val="nb-NO"/>
        </w:rPr>
      </w:pPr>
      <w:r w:rsidRPr="008C435D">
        <w:rPr>
          <w:lang w:val="nb-NO"/>
        </w:rPr>
        <w:t>Noter:</w:t>
      </w:r>
    </w:p>
    <w:p w:rsidR="00AC3162" w:rsidRPr="008C435D" w:rsidRDefault="00AC3162" w:rsidP="00672246">
      <w:pPr>
        <w:rPr>
          <w:lang w:val="nb-NO"/>
        </w:rPr>
      </w:pPr>
      <w:r w:rsidRPr="008C435D">
        <w:rPr>
          <w:lang w:val="nb-NO"/>
        </w:rPr>
        <w:t>*Lagt inn som ett engangsbeløp, og henger sammen med sak 8D</w:t>
      </w:r>
    </w:p>
    <w:p w:rsidR="00AC3162" w:rsidRPr="008C435D" w:rsidRDefault="00AC3162" w:rsidP="00672246">
      <w:pPr>
        <w:rPr>
          <w:lang w:val="nb-NO"/>
        </w:rPr>
      </w:pPr>
      <w:r w:rsidRPr="008C435D">
        <w:rPr>
          <w:lang w:val="nb-NO"/>
        </w:rPr>
        <w:t>**Dette er en post som bare er i bruk annenhvert år.</w:t>
      </w:r>
    </w:p>
    <w:p w:rsidR="00AC3162" w:rsidRPr="008C435D" w:rsidRDefault="008C435D" w:rsidP="00672246">
      <w:pPr>
        <w:rPr>
          <w:lang w:val="nb-NO"/>
        </w:rPr>
      </w:pPr>
      <w:r w:rsidRPr="008C435D">
        <w:rPr>
          <w:lang w:val="nb-NO"/>
        </w:rPr>
        <w:t>De to Notene tilsvarer ca. det som er foreslått som gruppebidrag.</w:t>
      </w:r>
    </w:p>
    <w:p w:rsidR="002C2A73" w:rsidRDefault="002C2A73" w:rsidP="00672246">
      <w:pPr>
        <w:rPr>
          <w:b/>
          <w:lang w:val="nb-NO"/>
        </w:rPr>
      </w:pPr>
    </w:p>
    <w:p w:rsidR="008C435D" w:rsidRDefault="008C435D" w:rsidP="00672246">
      <w:pPr>
        <w:rPr>
          <w:b/>
          <w:lang w:val="nb-NO"/>
        </w:rPr>
      </w:pPr>
    </w:p>
    <w:p w:rsidR="008C435D" w:rsidRDefault="008C435D" w:rsidP="00672246">
      <w:pPr>
        <w:rPr>
          <w:b/>
          <w:lang w:val="nb-NO"/>
        </w:rPr>
      </w:pPr>
    </w:p>
    <w:p w:rsidR="008C435D" w:rsidRDefault="008C435D" w:rsidP="00672246">
      <w:pPr>
        <w:rPr>
          <w:b/>
          <w:lang w:val="nb-NO"/>
        </w:rPr>
      </w:pPr>
    </w:p>
    <w:p w:rsidR="008C435D" w:rsidRDefault="008C435D" w:rsidP="00672246">
      <w:pPr>
        <w:rPr>
          <w:b/>
          <w:lang w:val="nb-NO"/>
        </w:rPr>
      </w:pPr>
    </w:p>
    <w:p w:rsidR="008C435D" w:rsidRDefault="008C435D" w:rsidP="00672246">
      <w:pPr>
        <w:rPr>
          <w:b/>
          <w:lang w:val="nb-NO"/>
        </w:rPr>
      </w:pPr>
    </w:p>
    <w:p w:rsidR="008C435D" w:rsidRDefault="008C435D" w:rsidP="00672246">
      <w:pPr>
        <w:rPr>
          <w:b/>
          <w:lang w:val="nb-NO"/>
        </w:rPr>
      </w:pPr>
    </w:p>
    <w:p w:rsidR="008C435D" w:rsidRDefault="008C435D" w:rsidP="00672246">
      <w:pPr>
        <w:rPr>
          <w:b/>
          <w:lang w:val="nb-NO"/>
        </w:rPr>
      </w:pPr>
    </w:p>
    <w:p w:rsidR="00672246" w:rsidRPr="00E41505" w:rsidRDefault="00672246" w:rsidP="00672246">
      <w:pPr>
        <w:rPr>
          <w:b/>
          <w:lang w:val="nb-NO"/>
        </w:rPr>
      </w:pPr>
      <w:r w:rsidRPr="00E41505">
        <w:rPr>
          <w:b/>
          <w:lang w:val="nb-NO"/>
        </w:rPr>
        <w:t xml:space="preserve">Sak 8 Innkomne saker </w:t>
      </w:r>
    </w:p>
    <w:p w:rsidR="00672246" w:rsidRPr="00E41505" w:rsidRDefault="00672246" w:rsidP="00672246">
      <w:pPr>
        <w:rPr>
          <w:b/>
          <w:lang w:val="nb-NO"/>
        </w:rPr>
      </w:pPr>
    </w:p>
    <w:p w:rsidR="008C435D" w:rsidRPr="00002C42" w:rsidRDefault="008C435D" w:rsidP="008C435D">
      <w:r w:rsidRPr="00002C42">
        <w:rPr>
          <w:b/>
          <w:lang w:val="nb-NO"/>
        </w:rPr>
        <w:t>8A</w:t>
      </w:r>
      <w:r w:rsidRPr="00002C42">
        <w:rPr>
          <w:b/>
          <w:lang w:val="nb-NO"/>
        </w:rPr>
        <w:tab/>
      </w:r>
      <w:r w:rsidR="00002C42">
        <w:t>Økonomisk bidrag til kretsen</w:t>
      </w:r>
      <w:r w:rsidRPr="00002C42">
        <w:t xml:space="preserve"> </w:t>
      </w:r>
    </w:p>
    <w:p w:rsidR="008C435D" w:rsidRDefault="008C435D" w:rsidP="008C435D">
      <w:r>
        <w:tab/>
        <w:t>Forslagsstiller:</w:t>
      </w:r>
      <w:r>
        <w:tab/>
        <w:t>Kretsstyret</w:t>
      </w:r>
    </w:p>
    <w:p w:rsidR="008C435D" w:rsidRDefault="008C435D" w:rsidP="008C435D">
      <w:pPr>
        <w:rPr>
          <w:rFonts w:ascii="Calibri" w:hAnsi="Calibri" w:cs="Calibri"/>
          <w:sz w:val="22"/>
          <w:szCs w:val="22"/>
        </w:rPr>
      </w:pPr>
    </w:p>
    <w:p w:rsidR="003535C3" w:rsidRPr="00002C42" w:rsidRDefault="008C435D" w:rsidP="00002C42">
      <w:pPr>
        <w:ind w:left="709"/>
        <w:rPr>
          <w:color w:val="FF0000"/>
        </w:rPr>
      </w:pPr>
      <w:r w:rsidRPr="00002C42">
        <w:t>Kretsstyret er bekymra for den økonomiske utviklinga i kretsen. Om vi held fram utan tiltak vil «kassa» være tom i løpet av nokre få år. Kretsen sine inntekter er avhengige av medlemstalet i gruppene, og det er difor gruppene som i største grad kan påverke økonomien til kretsen.  </w:t>
      </w:r>
      <w:r w:rsidRPr="00002C42">
        <w:br/>
        <w:t>Kretstyret meiner at gruppene må ta ansvar for å sikre likviditeten til kretsen i form av økonomiske bidrag. På kretstinget i 2011 foreslo vi å løyse dette ved å gjennomføre eit kretslotteri, men dette vart ikkje vedtatt. Vi meiner framleis at eit felles tiltak (kvart 2. år), der medlemane og foreldra bidrar, vil vere det luraste. Dette for å unngå å ytterligare belaste dei elles aktive leiarane i gruppene, samt at det vil ha ein samlande effekt i kretsen.</w:t>
      </w:r>
      <w:r w:rsidRPr="00002C42">
        <w:br/>
        <w:t>Kretstyret ber om at kretsstinget kjem med alternative forslag til inntektsbringande tiltak. Dette kan evt. innbakast i vedtaket.  </w:t>
      </w:r>
      <w:r w:rsidRPr="00002C42">
        <w:br/>
      </w:r>
      <w:r w:rsidRPr="00002C42">
        <w:br/>
        <w:t>Forslag til vedtak:</w:t>
      </w:r>
      <w:r w:rsidRPr="00002C42">
        <w:br/>
        <w:t>Kretsstinget vedtar at gruppene skal gi eit økonomisk bidrag til kretsen på til saman kr. 25.000,- pr. år. Dette fordelt mellom gruppene med bakgrunn i kor mange medlemar dei har pr. 31.12.</w:t>
      </w:r>
      <w:r w:rsidRPr="00002C42">
        <w:br/>
      </w:r>
    </w:p>
    <w:p w:rsidR="003535C3" w:rsidRPr="003535C3" w:rsidRDefault="003535C3" w:rsidP="008C435D">
      <w:pPr>
        <w:rPr>
          <w:color w:val="FF0000"/>
          <w:lang w:val="nb-NO"/>
        </w:rPr>
      </w:pPr>
    </w:p>
    <w:p w:rsidR="003535C3" w:rsidRPr="00002C42" w:rsidRDefault="003535C3" w:rsidP="00002C42">
      <w:pPr>
        <w:rPr>
          <w:lang w:val="nb-NO"/>
        </w:rPr>
      </w:pPr>
      <w:r w:rsidRPr="00002C42">
        <w:rPr>
          <w:b/>
          <w:lang w:val="nb-NO"/>
        </w:rPr>
        <w:t xml:space="preserve">8B </w:t>
      </w:r>
      <w:r w:rsidR="00002C42">
        <w:rPr>
          <w:lang w:val="nb-NO"/>
        </w:rPr>
        <w:tab/>
        <w:t xml:space="preserve">Reglar for fastsetjing av </w:t>
      </w:r>
      <w:r w:rsidRPr="00002C42">
        <w:rPr>
          <w:lang w:val="nb-NO"/>
        </w:rPr>
        <w:t>Kretskontigenten f</w:t>
      </w:r>
      <w:r w:rsidR="00002C42" w:rsidRPr="00002C42">
        <w:rPr>
          <w:lang w:val="nb-NO"/>
        </w:rPr>
        <w:t xml:space="preserve">.o.m. 2013 </w:t>
      </w:r>
    </w:p>
    <w:p w:rsidR="00002C42" w:rsidRPr="00002C42" w:rsidRDefault="00002C42" w:rsidP="00002C42">
      <w:pPr>
        <w:rPr>
          <w:lang w:val="nb-NO"/>
        </w:rPr>
      </w:pPr>
      <w:r w:rsidRPr="00002C42">
        <w:rPr>
          <w:lang w:val="nb-NO"/>
        </w:rPr>
        <w:tab/>
        <w:t>Forslagsstiller:</w:t>
      </w:r>
      <w:r w:rsidRPr="00002C42">
        <w:rPr>
          <w:lang w:val="nb-NO"/>
        </w:rPr>
        <w:tab/>
        <w:t>Kretsstyret</w:t>
      </w:r>
    </w:p>
    <w:p w:rsidR="00002C42" w:rsidRPr="00002C42" w:rsidRDefault="00002C42" w:rsidP="00002C42">
      <w:pPr>
        <w:rPr>
          <w:lang w:val="nb-NO"/>
        </w:rPr>
      </w:pPr>
      <w:r w:rsidRPr="00002C42">
        <w:rPr>
          <w:lang w:val="nb-NO"/>
        </w:rPr>
        <w:tab/>
      </w:r>
    </w:p>
    <w:p w:rsidR="00002C42" w:rsidRPr="00002C42" w:rsidRDefault="00002C42" w:rsidP="00002C42">
      <w:pPr>
        <w:ind w:left="709"/>
        <w:rPr>
          <w:lang w:val="nb-NO"/>
        </w:rPr>
      </w:pPr>
      <w:r w:rsidRPr="00002C42">
        <w:rPr>
          <w:lang w:val="nb-NO"/>
        </w:rPr>
        <w:t>Viser til drøftingane i sak 8D under fjorårets Kretsting der kretsstyret vart bede om  å kome med ei sak om plan for auke av kretskontingenten opp til maks sats, og foreslår at vedtaket vert lagt inn som eit særvedtak.</w:t>
      </w:r>
    </w:p>
    <w:p w:rsidR="00002C42" w:rsidRPr="00002C42" w:rsidRDefault="00002C42" w:rsidP="00002C42">
      <w:pPr>
        <w:ind w:left="709"/>
        <w:rPr>
          <w:lang w:val="nb-NO"/>
        </w:rPr>
      </w:pPr>
    </w:p>
    <w:p w:rsidR="00002C42" w:rsidRPr="00002C42" w:rsidRDefault="00002C42" w:rsidP="00002C42">
      <w:pPr>
        <w:ind w:left="709"/>
        <w:rPr>
          <w:lang w:val="nb-NO"/>
        </w:rPr>
      </w:pPr>
      <w:r w:rsidRPr="00002C42">
        <w:rPr>
          <w:lang w:val="nb-NO"/>
        </w:rPr>
        <w:t>Forslag til vedtak:</w:t>
      </w:r>
    </w:p>
    <w:p w:rsidR="00002C42" w:rsidRPr="00002C42" w:rsidRDefault="00002C42" w:rsidP="00002C42">
      <w:pPr>
        <w:ind w:left="709"/>
        <w:rPr>
          <w:lang w:val="nb-NO"/>
        </w:rPr>
      </w:pPr>
      <w:r w:rsidRPr="00002C42">
        <w:rPr>
          <w:lang w:val="nb-NO"/>
        </w:rPr>
        <w:t>Kretskontingenten vert frå 2013 sett til maksimal sats i høve til NSF sine reglar. Satsen skal deretter følje dette prinsippet, og aukast opp for kvart år.</w:t>
      </w:r>
    </w:p>
    <w:p w:rsidR="003535C3" w:rsidRPr="00002C42" w:rsidRDefault="003535C3" w:rsidP="00002C42">
      <w:pPr>
        <w:rPr>
          <w:lang w:val="nb-NO"/>
        </w:rPr>
      </w:pPr>
      <w:r w:rsidRPr="00002C42">
        <w:rPr>
          <w:lang w:val="nb-NO"/>
        </w:rPr>
        <w:t xml:space="preserve">           </w:t>
      </w:r>
    </w:p>
    <w:p w:rsidR="00672246" w:rsidRPr="003535C3" w:rsidRDefault="00672246" w:rsidP="00002C42">
      <w:r w:rsidRPr="0081557E">
        <w:rPr>
          <w:b/>
          <w:lang w:val="nb-NO"/>
        </w:rPr>
        <w:t xml:space="preserve">       </w:t>
      </w:r>
    </w:p>
    <w:p w:rsidR="00002C42" w:rsidRDefault="00672246" w:rsidP="00002C42">
      <w:r w:rsidRPr="0081557E">
        <w:t>8 C</w:t>
      </w:r>
      <w:r w:rsidR="00002C42">
        <w:tab/>
        <w:t>Forslag om endringer i budsjettstrukturen</w:t>
      </w:r>
      <w:r w:rsidRPr="0081557E">
        <w:t xml:space="preserve">      </w:t>
      </w:r>
    </w:p>
    <w:p w:rsidR="00002C42" w:rsidRDefault="00002C42" w:rsidP="00002C42">
      <w:r>
        <w:tab/>
        <w:t>Forslagsstiller::</w:t>
      </w:r>
      <w:r>
        <w:tab/>
        <w:t>Sindre S. Erstad</w:t>
      </w:r>
    </w:p>
    <w:p w:rsidR="00002C42" w:rsidRDefault="00002C42" w:rsidP="00002C42"/>
    <w:p w:rsidR="00002C42" w:rsidRDefault="00002C42" w:rsidP="00002C42">
      <w:pPr>
        <w:ind w:left="705"/>
        <w:rPr>
          <w:color w:val="2A2A2A"/>
        </w:rPr>
      </w:pPr>
      <w:r w:rsidRPr="00002C42">
        <w:rPr>
          <w:color w:val="2A2A2A"/>
        </w:rPr>
        <w:t>Ved å ha en egen post for hvert av disse arrangementene vil det lettere komme frem hvilke rammer som er til disposisjon for arrangøren. I tillegg vil det skape mer oversikt i regnskapet</w:t>
      </w:r>
      <w:r w:rsidR="00F11972">
        <w:rPr>
          <w:color w:val="2A2A2A"/>
        </w:rPr>
        <w:t>.</w:t>
      </w:r>
    </w:p>
    <w:p w:rsidR="00F11972" w:rsidRDefault="00F11972" w:rsidP="00002C42">
      <w:pPr>
        <w:ind w:left="705"/>
        <w:rPr>
          <w:color w:val="2A2A2A"/>
        </w:rPr>
      </w:pPr>
    </w:p>
    <w:p w:rsidR="00F11972" w:rsidRDefault="00F11972" w:rsidP="00002C42">
      <w:pPr>
        <w:ind w:left="705"/>
        <w:rPr>
          <w:color w:val="2A2A2A"/>
        </w:rPr>
      </w:pPr>
      <w:r>
        <w:rPr>
          <w:color w:val="2A2A2A"/>
        </w:rPr>
        <w:t>Mitt forslag til vedtak blir da:</w:t>
      </w:r>
    </w:p>
    <w:p w:rsidR="00F11972" w:rsidRPr="00F11972" w:rsidRDefault="00F11972" w:rsidP="00F11972">
      <w:pPr>
        <w:ind w:left="705"/>
      </w:pPr>
      <w:r>
        <w:t>Det opprettes egne poster i budsjett og regnskap for Kretsbannerkonk. / NM kvalifisering, NM deltakelse, Småspeidernes dag, St. Georgsdagen og Peffkurs.</w:t>
      </w:r>
    </w:p>
    <w:p w:rsidR="00F11972" w:rsidRDefault="00F11972" w:rsidP="00002C42">
      <w:pPr>
        <w:ind w:left="705"/>
        <w:rPr>
          <w:color w:val="2A2A2A"/>
        </w:rPr>
      </w:pPr>
      <w:r>
        <w:rPr>
          <w:color w:val="2A2A2A"/>
        </w:rPr>
        <w:t>Kretsstyrets kommentar:</w:t>
      </w:r>
    </w:p>
    <w:p w:rsidR="00F11972" w:rsidRDefault="00F11972" w:rsidP="00F11972">
      <w:pPr>
        <w:ind w:left="705"/>
      </w:pPr>
      <w:r>
        <w:t>Kretsstyret meiner at dette forslaget vil føre til at vi sit att med eit lite fleksibelt budsjett, og fremmar ynskjer i staden at Kretsstyret får fullmakt til å utarbeide budsjettrammer for det einskilde kretsarrangement i samarbeid med teknisk arrangør innanfor gjeldande budsjett.</w:t>
      </w:r>
    </w:p>
    <w:p w:rsidR="00F11972" w:rsidRDefault="00F11972" w:rsidP="00F11972">
      <w:pPr>
        <w:ind w:left="705"/>
      </w:pPr>
    </w:p>
    <w:p w:rsidR="00F11972" w:rsidRDefault="00F11972" w:rsidP="00672246">
      <w:pPr>
        <w:tabs>
          <w:tab w:val="left" w:pos="7560"/>
        </w:tabs>
      </w:pPr>
    </w:p>
    <w:p w:rsidR="00685024" w:rsidRDefault="00685024" w:rsidP="00685024">
      <w:r>
        <w:t xml:space="preserve">8 D  </w:t>
      </w:r>
      <w:r w:rsidR="00F11972">
        <w:tab/>
        <w:t>Ledersamling i kretsen.</w:t>
      </w:r>
    </w:p>
    <w:p w:rsidR="00F11972" w:rsidRDefault="00F11972" w:rsidP="00685024">
      <w:r>
        <w:tab/>
        <w:t>Forslagsstiller:</w:t>
      </w:r>
      <w:r>
        <w:tab/>
        <w:t>Kretsstyret</w:t>
      </w:r>
    </w:p>
    <w:p w:rsidR="00685024" w:rsidRDefault="00685024" w:rsidP="00685024"/>
    <w:p w:rsidR="00685024" w:rsidRDefault="00685024" w:rsidP="00F11972">
      <w:pPr>
        <w:ind w:left="709"/>
      </w:pPr>
      <w:r>
        <w:t>Som et ledd i kretsen sine mål ønsker kretsstyret å gjennomføre en ledersamling for alle lederne i kretsen. Dette for å gi den enkelte leder en opplevelse, inspirasjon, og samtidig skape en arena for å bygge relasjoner på tvers av gruppene. Vi mener det er viktig at lederne får kjenne på at en ikke står alene og kan samles på en slik måte (som deltaker).</w:t>
      </w:r>
      <w:r>
        <w:br/>
        <w:t xml:space="preserve">For å få til en slik ledersamling ser vi for oss å få tak i en god foredragsholder og by på god mat i fine omgivelse. Vi ønsker å legge dette til helg, fra fredag til lørdag. </w:t>
      </w:r>
    </w:p>
    <w:p w:rsidR="00685024" w:rsidRDefault="00685024" w:rsidP="00F11972">
      <w:pPr>
        <w:ind w:firstLine="709"/>
      </w:pPr>
      <w:r>
        <w:t>Plassering: Sunnmøre.</w:t>
      </w:r>
    </w:p>
    <w:p w:rsidR="00F11972" w:rsidRDefault="00F11972" w:rsidP="00685024"/>
    <w:p w:rsidR="00672246" w:rsidRDefault="00685024" w:rsidP="00F11972">
      <w:pPr>
        <w:ind w:left="709"/>
        <w:rPr>
          <w:b/>
          <w:lang w:val="nb-NO"/>
        </w:rPr>
      </w:pPr>
      <w:r>
        <w:t>Forslag til vedtak:</w:t>
      </w:r>
      <w:r>
        <w:br/>
        <w:t>Kretstinget ser viktigheten av å bygge gode relasjoner på tvers av gruppene, og støtter målet/engasjementet til kretsstyret om å gjennomføre en ledersamling i 2012.</w:t>
      </w:r>
      <w:r w:rsidR="00F11972">
        <w:t xml:space="preserve"> </w:t>
      </w:r>
      <w:r>
        <w:t xml:space="preserve">Til dette </w:t>
      </w:r>
      <w:r w:rsidR="00F11972">
        <w:t>avsettes</w:t>
      </w:r>
      <w:r>
        <w:t xml:space="preserve"> en ramme på kr. 1</w:t>
      </w:r>
      <w:r w:rsidR="00F11972">
        <w:t>5</w:t>
      </w:r>
      <w:r>
        <w:t xml:space="preserve"> 000,-.</w:t>
      </w:r>
      <w:r>
        <w:br/>
      </w:r>
    </w:p>
    <w:p w:rsidR="00672246" w:rsidRDefault="00672246" w:rsidP="00672246">
      <w:pPr>
        <w:tabs>
          <w:tab w:val="left" w:pos="7560"/>
        </w:tabs>
        <w:rPr>
          <w:b/>
          <w:lang w:val="nb-NO"/>
        </w:rPr>
      </w:pPr>
    </w:p>
    <w:p w:rsidR="00672246" w:rsidRDefault="00F11972" w:rsidP="00F11972">
      <w:pPr>
        <w:tabs>
          <w:tab w:val="left" w:pos="7560"/>
        </w:tabs>
        <w:jc w:val="center"/>
        <w:rPr>
          <w:b/>
          <w:lang w:val="nb-NO"/>
        </w:rPr>
      </w:pPr>
      <w:r>
        <w:rPr>
          <w:b/>
          <w:noProof/>
          <w:lang w:eastAsia="nn-NO"/>
        </w:rPr>
        <w:drawing>
          <wp:inline distT="0" distB="0" distL="0" distR="0" wp14:anchorId="4E4E088D" wp14:editId="22AAEC0E">
            <wp:extent cx="4735285" cy="3156857"/>
            <wp:effectExtent l="0" t="0" r="8255"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3273" cy="3168849"/>
                    </a:xfrm>
                    <a:prstGeom prst="rect">
                      <a:avLst/>
                    </a:prstGeom>
                  </pic:spPr>
                </pic:pic>
              </a:graphicData>
            </a:graphic>
          </wp:inline>
        </w:drawing>
      </w:r>
    </w:p>
    <w:p w:rsidR="00672246" w:rsidRDefault="00672246" w:rsidP="00672246">
      <w:pPr>
        <w:tabs>
          <w:tab w:val="left" w:pos="7560"/>
        </w:tabs>
        <w:rPr>
          <w:b/>
          <w:lang w:val="nb-NO"/>
        </w:rPr>
      </w:pPr>
    </w:p>
    <w:p w:rsidR="00672246" w:rsidRDefault="00672246" w:rsidP="00672246">
      <w:pPr>
        <w:tabs>
          <w:tab w:val="left" w:pos="7560"/>
        </w:tabs>
        <w:rPr>
          <w:b/>
          <w:lang w:val="nb-NO"/>
        </w:rPr>
      </w:pPr>
    </w:p>
    <w:p w:rsidR="00672246" w:rsidRDefault="00672246" w:rsidP="00672246">
      <w:pPr>
        <w:tabs>
          <w:tab w:val="left" w:pos="7560"/>
        </w:tabs>
        <w:rPr>
          <w:b/>
          <w:lang w:val="nb-NO"/>
        </w:rPr>
      </w:pPr>
    </w:p>
    <w:p w:rsidR="00672246" w:rsidRDefault="00672246" w:rsidP="00672246">
      <w:pPr>
        <w:tabs>
          <w:tab w:val="left" w:pos="7560"/>
        </w:tabs>
        <w:rPr>
          <w:b/>
          <w:lang w:val="nb-NO"/>
        </w:rPr>
      </w:pPr>
    </w:p>
    <w:p w:rsidR="00672246" w:rsidRDefault="00672246" w:rsidP="00672246">
      <w:pPr>
        <w:tabs>
          <w:tab w:val="left" w:pos="7560"/>
        </w:tabs>
        <w:rPr>
          <w:b/>
          <w:lang w:val="nb-NO"/>
        </w:rPr>
      </w:pPr>
    </w:p>
    <w:p w:rsidR="00672246" w:rsidRPr="00E41505" w:rsidRDefault="00672246" w:rsidP="00672246">
      <w:pPr>
        <w:tabs>
          <w:tab w:val="left" w:pos="7560"/>
        </w:tabs>
        <w:rPr>
          <w:lang w:val="nb-NO"/>
        </w:rPr>
      </w:pPr>
    </w:p>
    <w:p w:rsidR="00672246" w:rsidRPr="00E41505" w:rsidRDefault="00672246" w:rsidP="00672246">
      <w:pPr>
        <w:tabs>
          <w:tab w:val="left" w:pos="7560"/>
        </w:tabs>
        <w:rPr>
          <w:lang w:val="nb-NO"/>
        </w:rPr>
      </w:pPr>
    </w:p>
    <w:tbl>
      <w:tblPr>
        <w:tblW w:w="9623" w:type="dxa"/>
        <w:tblInd w:w="53" w:type="dxa"/>
        <w:tblCellMar>
          <w:left w:w="70" w:type="dxa"/>
          <w:right w:w="70" w:type="dxa"/>
        </w:tblCellMar>
        <w:tblLook w:val="04A0" w:firstRow="1" w:lastRow="0" w:firstColumn="1" w:lastColumn="0" w:noHBand="0" w:noVBand="1"/>
      </w:tblPr>
      <w:tblGrid>
        <w:gridCol w:w="1241"/>
        <w:gridCol w:w="3381"/>
        <w:gridCol w:w="1214"/>
        <w:gridCol w:w="1174"/>
        <w:gridCol w:w="1206"/>
        <w:gridCol w:w="1407"/>
      </w:tblGrid>
      <w:tr w:rsidR="00672246" w:rsidRPr="00E41505" w:rsidTr="00F11972">
        <w:trPr>
          <w:trHeight w:val="315"/>
        </w:trPr>
        <w:tc>
          <w:tcPr>
            <w:tcW w:w="1241" w:type="dxa"/>
            <w:tcBorders>
              <w:top w:val="nil"/>
              <w:left w:val="nil"/>
              <w:bottom w:val="nil"/>
              <w:right w:val="nil"/>
            </w:tcBorders>
            <w:shd w:val="clear" w:color="auto" w:fill="auto"/>
            <w:noWrap/>
            <w:vAlign w:val="bottom"/>
            <w:hideMark/>
          </w:tcPr>
          <w:p w:rsidR="00672246" w:rsidRPr="00E41505" w:rsidRDefault="00672246" w:rsidP="00F22D53">
            <w:pPr>
              <w:rPr>
                <w:lang w:val="nb-NO" w:eastAsia="nb-NO"/>
              </w:rPr>
            </w:pPr>
          </w:p>
        </w:tc>
        <w:tc>
          <w:tcPr>
            <w:tcW w:w="6975" w:type="dxa"/>
            <w:gridSpan w:val="4"/>
            <w:tcBorders>
              <w:top w:val="nil"/>
              <w:left w:val="nil"/>
              <w:bottom w:val="nil"/>
              <w:right w:val="nil"/>
            </w:tcBorders>
            <w:shd w:val="clear" w:color="auto" w:fill="auto"/>
            <w:noWrap/>
            <w:vAlign w:val="bottom"/>
          </w:tcPr>
          <w:p w:rsidR="00672246" w:rsidRPr="00E41505" w:rsidRDefault="00672246" w:rsidP="00F22D53">
            <w:pPr>
              <w:rPr>
                <w:b/>
                <w:bCs/>
                <w:lang w:val="nb-NO" w:eastAsia="nb-NO"/>
              </w:rPr>
            </w:pPr>
          </w:p>
        </w:tc>
        <w:tc>
          <w:tcPr>
            <w:tcW w:w="1407" w:type="dxa"/>
            <w:tcBorders>
              <w:top w:val="nil"/>
              <w:left w:val="nil"/>
              <w:bottom w:val="nil"/>
              <w:right w:val="nil"/>
            </w:tcBorders>
            <w:shd w:val="clear" w:color="auto" w:fill="auto"/>
            <w:noWrap/>
            <w:vAlign w:val="bottom"/>
            <w:hideMark/>
          </w:tcPr>
          <w:p w:rsidR="00672246" w:rsidRPr="00E41505" w:rsidRDefault="00672246" w:rsidP="00F22D53">
            <w:pPr>
              <w:rPr>
                <w:b/>
                <w:bCs/>
                <w:lang w:val="nb-NO" w:eastAsia="nb-NO"/>
              </w:rPr>
            </w:pPr>
          </w:p>
        </w:tc>
      </w:tr>
      <w:tr w:rsidR="00672246" w:rsidRPr="00E41505" w:rsidTr="00F11972">
        <w:trPr>
          <w:trHeight w:val="270"/>
        </w:trPr>
        <w:tc>
          <w:tcPr>
            <w:tcW w:w="1241" w:type="dxa"/>
            <w:tcBorders>
              <w:top w:val="nil"/>
              <w:left w:val="nil"/>
              <w:bottom w:val="nil"/>
              <w:right w:val="nil"/>
            </w:tcBorders>
            <w:shd w:val="clear" w:color="auto" w:fill="auto"/>
            <w:noWrap/>
            <w:vAlign w:val="bottom"/>
          </w:tcPr>
          <w:p w:rsidR="00672246" w:rsidRPr="00E41505" w:rsidRDefault="00672246" w:rsidP="00F22D53">
            <w:pPr>
              <w:rPr>
                <w:lang w:val="nb-NO" w:eastAsia="nb-NO"/>
              </w:rPr>
            </w:pPr>
          </w:p>
        </w:tc>
        <w:tc>
          <w:tcPr>
            <w:tcW w:w="3381" w:type="dxa"/>
            <w:tcBorders>
              <w:top w:val="nil"/>
              <w:left w:val="nil"/>
              <w:bottom w:val="nil"/>
              <w:right w:val="nil"/>
            </w:tcBorders>
            <w:shd w:val="clear" w:color="auto" w:fill="auto"/>
            <w:noWrap/>
            <w:vAlign w:val="bottom"/>
          </w:tcPr>
          <w:p w:rsidR="00672246" w:rsidRPr="00E41505" w:rsidRDefault="00672246" w:rsidP="00F22D53">
            <w:pPr>
              <w:rPr>
                <w:lang w:val="nb-NO" w:eastAsia="nb-NO"/>
              </w:rPr>
            </w:pPr>
          </w:p>
        </w:tc>
        <w:tc>
          <w:tcPr>
            <w:tcW w:w="1214" w:type="dxa"/>
            <w:tcBorders>
              <w:top w:val="nil"/>
              <w:left w:val="nil"/>
              <w:bottom w:val="nil"/>
              <w:right w:val="nil"/>
            </w:tcBorders>
            <w:shd w:val="clear" w:color="auto" w:fill="auto"/>
            <w:noWrap/>
            <w:vAlign w:val="bottom"/>
          </w:tcPr>
          <w:p w:rsidR="00672246" w:rsidRPr="00E41505" w:rsidRDefault="00672246" w:rsidP="00F22D53">
            <w:pPr>
              <w:rPr>
                <w:lang w:val="nb-NO" w:eastAsia="nb-NO"/>
              </w:rPr>
            </w:pPr>
          </w:p>
        </w:tc>
        <w:tc>
          <w:tcPr>
            <w:tcW w:w="1174" w:type="dxa"/>
            <w:tcBorders>
              <w:top w:val="nil"/>
              <w:left w:val="nil"/>
              <w:bottom w:val="nil"/>
              <w:right w:val="nil"/>
            </w:tcBorders>
            <w:shd w:val="clear" w:color="auto" w:fill="auto"/>
            <w:noWrap/>
            <w:vAlign w:val="bottom"/>
          </w:tcPr>
          <w:p w:rsidR="00672246" w:rsidRPr="00E41505" w:rsidRDefault="00672246" w:rsidP="00F22D53">
            <w:pPr>
              <w:rPr>
                <w:b/>
                <w:bCs/>
                <w:lang w:val="nb-NO" w:eastAsia="nb-NO"/>
              </w:rPr>
            </w:pPr>
          </w:p>
        </w:tc>
        <w:tc>
          <w:tcPr>
            <w:tcW w:w="1206" w:type="dxa"/>
            <w:tcBorders>
              <w:top w:val="nil"/>
              <w:left w:val="nil"/>
              <w:bottom w:val="nil"/>
              <w:right w:val="nil"/>
            </w:tcBorders>
            <w:shd w:val="clear" w:color="auto" w:fill="auto"/>
            <w:noWrap/>
            <w:vAlign w:val="bottom"/>
          </w:tcPr>
          <w:p w:rsidR="00672246" w:rsidRPr="00E41505" w:rsidRDefault="00672246" w:rsidP="00F22D53">
            <w:pPr>
              <w:rPr>
                <w:lang w:val="nb-NO" w:eastAsia="nb-NO"/>
              </w:rPr>
            </w:pPr>
          </w:p>
        </w:tc>
        <w:tc>
          <w:tcPr>
            <w:tcW w:w="1407" w:type="dxa"/>
            <w:tcBorders>
              <w:top w:val="nil"/>
              <w:left w:val="nil"/>
              <w:bottom w:val="nil"/>
              <w:right w:val="nil"/>
            </w:tcBorders>
            <w:shd w:val="clear" w:color="auto" w:fill="auto"/>
            <w:noWrap/>
            <w:vAlign w:val="bottom"/>
          </w:tcPr>
          <w:p w:rsidR="00672246" w:rsidRPr="00E41505" w:rsidRDefault="00672246" w:rsidP="00F22D53">
            <w:pPr>
              <w:rPr>
                <w:b/>
                <w:bCs/>
                <w:lang w:val="nb-NO" w:eastAsia="nb-NO"/>
              </w:rPr>
            </w:pPr>
          </w:p>
        </w:tc>
      </w:tr>
    </w:tbl>
    <w:p w:rsidR="004D5819" w:rsidRPr="00672246" w:rsidRDefault="004D5819" w:rsidP="00672246"/>
    <w:sectPr w:rsidR="004D5819" w:rsidRPr="00672246" w:rsidSect="00F22D53">
      <w:footerReference w:type="even" r:id="rId19"/>
      <w:footerReference w:type="default" r:id="rId20"/>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0D7" w:rsidRDefault="00EA70D7">
      <w:r>
        <w:separator/>
      </w:r>
    </w:p>
  </w:endnote>
  <w:endnote w:type="continuationSeparator" w:id="0">
    <w:p w:rsidR="00EA70D7" w:rsidRDefault="00EA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ernard MT Condensed">
    <w:altName w:val="Bookman Old Style"/>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altName w:val="Courier New"/>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10" w:rsidRDefault="00695A10" w:rsidP="00F22D5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695A10" w:rsidRDefault="00695A10" w:rsidP="00F22D53">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10" w:rsidRDefault="00695A10" w:rsidP="00F22D5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CE1D5F">
      <w:rPr>
        <w:rStyle w:val="Sidetall"/>
        <w:noProof/>
      </w:rPr>
      <w:t>17</w:t>
    </w:r>
    <w:r>
      <w:rPr>
        <w:rStyle w:val="Sidetall"/>
      </w:rPr>
      <w:fldChar w:fldCharType="end"/>
    </w:r>
  </w:p>
  <w:p w:rsidR="00695A10" w:rsidRDefault="00695A10" w:rsidP="00F22D53">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0D7" w:rsidRDefault="00EA70D7">
      <w:r>
        <w:separator/>
      </w:r>
    </w:p>
  </w:footnote>
  <w:footnote w:type="continuationSeparator" w:id="0">
    <w:p w:rsidR="00EA70D7" w:rsidRDefault="00EA70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757C"/>
    <w:multiLevelType w:val="singleLevel"/>
    <w:tmpl w:val="CB10DE04"/>
    <w:lvl w:ilvl="0">
      <w:start w:val="2"/>
      <w:numFmt w:val="decimal"/>
      <w:lvlText w:val="%1."/>
      <w:legacy w:legacy="1" w:legacySpace="0" w:legacyIndent="0"/>
      <w:lvlJc w:val="left"/>
      <w:rPr>
        <w:rFonts w:ascii="Times New Roman" w:hAnsi="Times New Roman" w:cs="Times New Roman" w:hint="default"/>
      </w:rPr>
    </w:lvl>
  </w:abstractNum>
  <w:abstractNum w:abstractNumId="1">
    <w:nsid w:val="34724404"/>
    <w:multiLevelType w:val="hybridMultilevel"/>
    <w:tmpl w:val="0FFA6B28"/>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
    <w:nsid w:val="413542B0"/>
    <w:multiLevelType w:val="hybridMultilevel"/>
    <w:tmpl w:val="509E4DFA"/>
    <w:lvl w:ilvl="0" w:tplc="08140001">
      <w:start w:val="1"/>
      <w:numFmt w:val="bullet"/>
      <w:lvlText w:val=""/>
      <w:lvlJc w:val="left"/>
      <w:pPr>
        <w:tabs>
          <w:tab w:val="num" w:pos="1800"/>
        </w:tabs>
        <w:ind w:left="1800" w:hanging="360"/>
      </w:pPr>
      <w:rPr>
        <w:rFonts w:ascii="Symbol" w:hAnsi="Symbol" w:hint="default"/>
      </w:rPr>
    </w:lvl>
    <w:lvl w:ilvl="1" w:tplc="08140003" w:tentative="1">
      <w:start w:val="1"/>
      <w:numFmt w:val="bullet"/>
      <w:lvlText w:val="o"/>
      <w:lvlJc w:val="left"/>
      <w:pPr>
        <w:tabs>
          <w:tab w:val="num" w:pos="2520"/>
        </w:tabs>
        <w:ind w:left="2520" w:hanging="360"/>
      </w:pPr>
      <w:rPr>
        <w:rFonts w:ascii="Courier New" w:hAnsi="Courier New" w:hint="default"/>
      </w:rPr>
    </w:lvl>
    <w:lvl w:ilvl="2" w:tplc="08140005" w:tentative="1">
      <w:start w:val="1"/>
      <w:numFmt w:val="bullet"/>
      <w:lvlText w:val=""/>
      <w:lvlJc w:val="left"/>
      <w:pPr>
        <w:tabs>
          <w:tab w:val="num" w:pos="3240"/>
        </w:tabs>
        <w:ind w:left="3240" w:hanging="360"/>
      </w:pPr>
      <w:rPr>
        <w:rFonts w:ascii="Wingdings" w:hAnsi="Wingdings" w:hint="default"/>
      </w:rPr>
    </w:lvl>
    <w:lvl w:ilvl="3" w:tplc="08140001" w:tentative="1">
      <w:start w:val="1"/>
      <w:numFmt w:val="bullet"/>
      <w:lvlText w:val=""/>
      <w:lvlJc w:val="left"/>
      <w:pPr>
        <w:tabs>
          <w:tab w:val="num" w:pos="3960"/>
        </w:tabs>
        <w:ind w:left="3960" w:hanging="360"/>
      </w:pPr>
      <w:rPr>
        <w:rFonts w:ascii="Symbol" w:hAnsi="Symbol" w:hint="default"/>
      </w:rPr>
    </w:lvl>
    <w:lvl w:ilvl="4" w:tplc="08140003" w:tentative="1">
      <w:start w:val="1"/>
      <w:numFmt w:val="bullet"/>
      <w:lvlText w:val="o"/>
      <w:lvlJc w:val="left"/>
      <w:pPr>
        <w:tabs>
          <w:tab w:val="num" w:pos="4680"/>
        </w:tabs>
        <w:ind w:left="4680" w:hanging="360"/>
      </w:pPr>
      <w:rPr>
        <w:rFonts w:ascii="Courier New" w:hAnsi="Courier New" w:hint="default"/>
      </w:rPr>
    </w:lvl>
    <w:lvl w:ilvl="5" w:tplc="08140005" w:tentative="1">
      <w:start w:val="1"/>
      <w:numFmt w:val="bullet"/>
      <w:lvlText w:val=""/>
      <w:lvlJc w:val="left"/>
      <w:pPr>
        <w:tabs>
          <w:tab w:val="num" w:pos="5400"/>
        </w:tabs>
        <w:ind w:left="5400" w:hanging="360"/>
      </w:pPr>
      <w:rPr>
        <w:rFonts w:ascii="Wingdings" w:hAnsi="Wingdings" w:hint="default"/>
      </w:rPr>
    </w:lvl>
    <w:lvl w:ilvl="6" w:tplc="08140001" w:tentative="1">
      <w:start w:val="1"/>
      <w:numFmt w:val="bullet"/>
      <w:lvlText w:val=""/>
      <w:lvlJc w:val="left"/>
      <w:pPr>
        <w:tabs>
          <w:tab w:val="num" w:pos="6120"/>
        </w:tabs>
        <w:ind w:left="6120" w:hanging="360"/>
      </w:pPr>
      <w:rPr>
        <w:rFonts w:ascii="Symbol" w:hAnsi="Symbol" w:hint="default"/>
      </w:rPr>
    </w:lvl>
    <w:lvl w:ilvl="7" w:tplc="08140003" w:tentative="1">
      <w:start w:val="1"/>
      <w:numFmt w:val="bullet"/>
      <w:lvlText w:val="o"/>
      <w:lvlJc w:val="left"/>
      <w:pPr>
        <w:tabs>
          <w:tab w:val="num" w:pos="6840"/>
        </w:tabs>
        <w:ind w:left="6840" w:hanging="360"/>
      </w:pPr>
      <w:rPr>
        <w:rFonts w:ascii="Courier New" w:hAnsi="Courier New" w:hint="default"/>
      </w:rPr>
    </w:lvl>
    <w:lvl w:ilvl="8" w:tplc="08140005" w:tentative="1">
      <w:start w:val="1"/>
      <w:numFmt w:val="bullet"/>
      <w:lvlText w:val=""/>
      <w:lvlJc w:val="left"/>
      <w:pPr>
        <w:tabs>
          <w:tab w:val="num" w:pos="7560"/>
        </w:tabs>
        <w:ind w:left="7560" w:hanging="360"/>
      </w:pPr>
      <w:rPr>
        <w:rFonts w:ascii="Wingdings" w:hAnsi="Wingdings" w:hint="default"/>
      </w:rPr>
    </w:lvl>
  </w:abstractNum>
  <w:abstractNum w:abstractNumId="3">
    <w:nsid w:val="53DD7C6D"/>
    <w:multiLevelType w:val="hybridMultilevel"/>
    <w:tmpl w:val="56DCA59E"/>
    <w:lvl w:ilvl="0" w:tplc="0414000F">
      <w:start w:val="1"/>
      <w:numFmt w:val="decimal"/>
      <w:lvlText w:val="%1."/>
      <w:lvlJc w:val="left"/>
      <w:pPr>
        <w:ind w:left="2520" w:hanging="360"/>
      </w:pPr>
    </w:lvl>
    <w:lvl w:ilvl="1" w:tplc="04140019" w:tentative="1">
      <w:start w:val="1"/>
      <w:numFmt w:val="lowerLetter"/>
      <w:lvlText w:val="%2."/>
      <w:lvlJc w:val="left"/>
      <w:pPr>
        <w:ind w:left="3240" w:hanging="360"/>
      </w:pPr>
    </w:lvl>
    <w:lvl w:ilvl="2" w:tplc="0414001B" w:tentative="1">
      <w:start w:val="1"/>
      <w:numFmt w:val="lowerRoman"/>
      <w:lvlText w:val="%3."/>
      <w:lvlJc w:val="right"/>
      <w:pPr>
        <w:ind w:left="3960" w:hanging="180"/>
      </w:pPr>
    </w:lvl>
    <w:lvl w:ilvl="3" w:tplc="0414000F" w:tentative="1">
      <w:start w:val="1"/>
      <w:numFmt w:val="decimal"/>
      <w:lvlText w:val="%4."/>
      <w:lvlJc w:val="left"/>
      <w:pPr>
        <w:ind w:left="4680" w:hanging="360"/>
      </w:pPr>
    </w:lvl>
    <w:lvl w:ilvl="4" w:tplc="04140019" w:tentative="1">
      <w:start w:val="1"/>
      <w:numFmt w:val="lowerLetter"/>
      <w:lvlText w:val="%5."/>
      <w:lvlJc w:val="left"/>
      <w:pPr>
        <w:ind w:left="5400" w:hanging="360"/>
      </w:pPr>
    </w:lvl>
    <w:lvl w:ilvl="5" w:tplc="0414001B" w:tentative="1">
      <w:start w:val="1"/>
      <w:numFmt w:val="lowerRoman"/>
      <w:lvlText w:val="%6."/>
      <w:lvlJc w:val="right"/>
      <w:pPr>
        <w:ind w:left="6120" w:hanging="180"/>
      </w:pPr>
    </w:lvl>
    <w:lvl w:ilvl="6" w:tplc="0414000F" w:tentative="1">
      <w:start w:val="1"/>
      <w:numFmt w:val="decimal"/>
      <w:lvlText w:val="%7."/>
      <w:lvlJc w:val="left"/>
      <w:pPr>
        <w:ind w:left="6840" w:hanging="360"/>
      </w:pPr>
    </w:lvl>
    <w:lvl w:ilvl="7" w:tplc="04140019" w:tentative="1">
      <w:start w:val="1"/>
      <w:numFmt w:val="lowerLetter"/>
      <w:lvlText w:val="%8."/>
      <w:lvlJc w:val="left"/>
      <w:pPr>
        <w:ind w:left="7560" w:hanging="360"/>
      </w:pPr>
    </w:lvl>
    <w:lvl w:ilvl="8" w:tplc="0414001B" w:tentative="1">
      <w:start w:val="1"/>
      <w:numFmt w:val="lowerRoman"/>
      <w:lvlText w:val="%9."/>
      <w:lvlJc w:val="right"/>
      <w:pPr>
        <w:ind w:left="8280" w:hanging="180"/>
      </w:pPr>
    </w:lvl>
  </w:abstractNum>
  <w:abstractNum w:abstractNumId="4">
    <w:nsid w:val="69AE130C"/>
    <w:multiLevelType w:val="singleLevel"/>
    <w:tmpl w:val="AE64A142"/>
    <w:lvl w:ilvl="0">
      <w:numFmt w:val="bullet"/>
      <w:lvlText w:val="-"/>
      <w:lvlJc w:val="left"/>
      <w:pPr>
        <w:tabs>
          <w:tab w:val="num" w:pos="360"/>
        </w:tabs>
        <w:ind w:left="360" w:hanging="360"/>
      </w:pPr>
      <w:rPr>
        <w:rFonts w:ascii="Times New Roman" w:hAnsi="Times New Roman" w:cs="Times New Roman" w:hint="default"/>
      </w:rPr>
    </w:lvl>
  </w:abstractNum>
  <w:abstractNum w:abstractNumId="5">
    <w:nsid w:val="6CB708A5"/>
    <w:multiLevelType w:val="hybridMultilevel"/>
    <w:tmpl w:val="933CE860"/>
    <w:lvl w:ilvl="0" w:tplc="0814000F">
      <w:start w:val="1"/>
      <w:numFmt w:val="decimal"/>
      <w:lvlText w:val="%1."/>
      <w:lvlJc w:val="left"/>
      <w:pPr>
        <w:tabs>
          <w:tab w:val="num" w:pos="720"/>
        </w:tabs>
        <w:ind w:left="720" w:hanging="360"/>
      </w:pPr>
    </w:lvl>
    <w:lvl w:ilvl="1" w:tplc="08140019">
      <w:start w:val="1"/>
      <w:numFmt w:val="decimal"/>
      <w:lvlText w:val="%2."/>
      <w:lvlJc w:val="left"/>
      <w:pPr>
        <w:tabs>
          <w:tab w:val="num" w:pos="1440"/>
        </w:tabs>
        <w:ind w:left="1440" w:hanging="360"/>
      </w:pPr>
    </w:lvl>
    <w:lvl w:ilvl="2" w:tplc="0814001B">
      <w:start w:val="1"/>
      <w:numFmt w:val="decimal"/>
      <w:lvlText w:val="%3."/>
      <w:lvlJc w:val="left"/>
      <w:pPr>
        <w:tabs>
          <w:tab w:val="num" w:pos="2160"/>
        </w:tabs>
        <w:ind w:left="2160" w:hanging="360"/>
      </w:pPr>
    </w:lvl>
    <w:lvl w:ilvl="3" w:tplc="0814000F">
      <w:start w:val="1"/>
      <w:numFmt w:val="decimal"/>
      <w:lvlText w:val="%4."/>
      <w:lvlJc w:val="left"/>
      <w:pPr>
        <w:tabs>
          <w:tab w:val="num" w:pos="2880"/>
        </w:tabs>
        <w:ind w:left="2880" w:hanging="360"/>
      </w:pPr>
    </w:lvl>
    <w:lvl w:ilvl="4" w:tplc="08140019">
      <w:start w:val="1"/>
      <w:numFmt w:val="decimal"/>
      <w:lvlText w:val="%5."/>
      <w:lvlJc w:val="left"/>
      <w:pPr>
        <w:tabs>
          <w:tab w:val="num" w:pos="3600"/>
        </w:tabs>
        <w:ind w:left="3600" w:hanging="360"/>
      </w:pPr>
    </w:lvl>
    <w:lvl w:ilvl="5" w:tplc="0814001B">
      <w:start w:val="1"/>
      <w:numFmt w:val="decimal"/>
      <w:lvlText w:val="%6."/>
      <w:lvlJc w:val="left"/>
      <w:pPr>
        <w:tabs>
          <w:tab w:val="num" w:pos="4320"/>
        </w:tabs>
        <w:ind w:left="4320" w:hanging="360"/>
      </w:pPr>
    </w:lvl>
    <w:lvl w:ilvl="6" w:tplc="0814000F">
      <w:start w:val="1"/>
      <w:numFmt w:val="decimal"/>
      <w:lvlText w:val="%7."/>
      <w:lvlJc w:val="left"/>
      <w:pPr>
        <w:tabs>
          <w:tab w:val="num" w:pos="5040"/>
        </w:tabs>
        <w:ind w:left="5040" w:hanging="360"/>
      </w:pPr>
    </w:lvl>
    <w:lvl w:ilvl="7" w:tplc="08140019">
      <w:start w:val="1"/>
      <w:numFmt w:val="decimal"/>
      <w:lvlText w:val="%8."/>
      <w:lvlJc w:val="left"/>
      <w:pPr>
        <w:tabs>
          <w:tab w:val="num" w:pos="5760"/>
        </w:tabs>
        <w:ind w:left="5760" w:hanging="360"/>
      </w:pPr>
    </w:lvl>
    <w:lvl w:ilvl="8" w:tplc="0814001B">
      <w:start w:val="1"/>
      <w:numFmt w:val="decimal"/>
      <w:lvlText w:val="%9."/>
      <w:lvlJc w:val="left"/>
      <w:pPr>
        <w:tabs>
          <w:tab w:val="num" w:pos="6480"/>
        </w:tabs>
        <w:ind w:left="6480" w:hanging="360"/>
      </w:pPr>
    </w:lvl>
  </w:abstractNum>
  <w:abstractNum w:abstractNumId="6">
    <w:nsid w:val="792B3930"/>
    <w:multiLevelType w:val="hybridMultilevel"/>
    <w:tmpl w:val="4C0864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lvl w:ilvl="0">
        <w:start w:val="3"/>
        <w:numFmt w:val="decimal"/>
        <w:lvlText w:val="%1."/>
        <w:legacy w:legacy="1" w:legacySpace="0" w:legacyIndent="0"/>
        <w:lvlJc w:val="left"/>
        <w:rPr>
          <w:rFonts w:ascii="Times New Roman" w:hAnsi="Times New Roman" w:cs="Times New Roman" w:hint="default"/>
        </w:rPr>
      </w:lvl>
    </w:lvlOverride>
  </w:num>
  <w:num w:numId="5">
    <w:abstractNumId w:val="0"/>
    <w:lvlOverride w:ilvl="0">
      <w:lvl w:ilvl="0">
        <w:start w:val="4"/>
        <w:numFmt w:val="decimal"/>
        <w:lvlText w:val="%1."/>
        <w:legacy w:legacy="1" w:legacySpace="0" w:legacyIndent="0"/>
        <w:lvlJc w:val="left"/>
        <w:rPr>
          <w:rFonts w:ascii="Times New Roman" w:hAnsi="Times New Roman" w:cs="Times New Roman" w:hint="default"/>
        </w:rPr>
      </w:lvl>
    </w:lvlOverride>
  </w:num>
  <w:num w:numId="6">
    <w:abstractNumId w:val="0"/>
    <w:lvlOverride w:ilvl="0">
      <w:lvl w:ilvl="0">
        <w:start w:val="5"/>
        <w:numFmt w:val="decimal"/>
        <w:lvlText w:val="%1."/>
        <w:legacy w:legacy="1" w:legacySpace="0" w:legacyIndent="0"/>
        <w:lvlJc w:val="left"/>
        <w:rPr>
          <w:rFonts w:ascii="Times New Roman" w:hAnsi="Times New Roman" w:cs="Times New Roman" w:hint="default"/>
        </w:rPr>
      </w:lvl>
    </w:lvlOverride>
  </w:num>
  <w:num w:numId="7">
    <w:abstractNumId w:val="0"/>
    <w:lvlOverride w:ilvl="0">
      <w:lvl w:ilvl="0">
        <w:start w:val="6"/>
        <w:numFmt w:val="decimal"/>
        <w:lvlText w:val="%1."/>
        <w:legacy w:legacy="1" w:legacySpace="0" w:legacyIndent="0"/>
        <w:lvlJc w:val="left"/>
        <w:rPr>
          <w:rFonts w:ascii="Times New Roman" w:hAnsi="Times New Roman" w:cs="Times New Roman" w:hint="default"/>
        </w:rPr>
      </w:lvl>
    </w:lvlOverride>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246"/>
    <w:rsid w:val="00002C42"/>
    <w:rsid w:val="00110223"/>
    <w:rsid w:val="00157FF5"/>
    <w:rsid w:val="002356C1"/>
    <w:rsid w:val="002753DC"/>
    <w:rsid w:val="002C2A73"/>
    <w:rsid w:val="002E5A0D"/>
    <w:rsid w:val="003535C3"/>
    <w:rsid w:val="004157BE"/>
    <w:rsid w:val="00415FE5"/>
    <w:rsid w:val="004832EF"/>
    <w:rsid w:val="004A5BDE"/>
    <w:rsid w:val="004D5819"/>
    <w:rsid w:val="00534130"/>
    <w:rsid w:val="005A4E96"/>
    <w:rsid w:val="00672246"/>
    <w:rsid w:val="00685024"/>
    <w:rsid w:val="00695A10"/>
    <w:rsid w:val="006B146A"/>
    <w:rsid w:val="006F721A"/>
    <w:rsid w:val="00701FCF"/>
    <w:rsid w:val="007B0698"/>
    <w:rsid w:val="007B3297"/>
    <w:rsid w:val="008617C2"/>
    <w:rsid w:val="008A74C0"/>
    <w:rsid w:val="008C435D"/>
    <w:rsid w:val="008E758B"/>
    <w:rsid w:val="009C7EAF"/>
    <w:rsid w:val="009D3EA1"/>
    <w:rsid w:val="00A6396B"/>
    <w:rsid w:val="00AC3162"/>
    <w:rsid w:val="00BA7957"/>
    <w:rsid w:val="00BB344A"/>
    <w:rsid w:val="00BC0D0B"/>
    <w:rsid w:val="00CE1D5F"/>
    <w:rsid w:val="00CF3B98"/>
    <w:rsid w:val="00D26659"/>
    <w:rsid w:val="00D720F7"/>
    <w:rsid w:val="00DD0B19"/>
    <w:rsid w:val="00E64BC4"/>
    <w:rsid w:val="00EA70D7"/>
    <w:rsid w:val="00EE15F9"/>
    <w:rsid w:val="00EE302D"/>
    <w:rsid w:val="00F11972"/>
    <w:rsid w:val="00F22D53"/>
    <w:rsid w:val="00FE74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246"/>
    <w:pPr>
      <w:spacing w:after="0" w:line="240" w:lineRule="auto"/>
    </w:pPr>
    <w:rPr>
      <w:rFonts w:ascii="Times New Roman" w:eastAsia="Times New Roman" w:hAnsi="Times New Roman" w:cs="Times New Roman"/>
      <w:sz w:val="24"/>
      <w:szCs w:val="24"/>
      <w:lang w:val="nn-NO"/>
    </w:rPr>
  </w:style>
  <w:style w:type="paragraph" w:styleId="Overskrift1">
    <w:name w:val="heading 1"/>
    <w:basedOn w:val="Normal"/>
    <w:next w:val="Normal"/>
    <w:link w:val="Overskrift1Tegn"/>
    <w:uiPriority w:val="99"/>
    <w:qFormat/>
    <w:rsid w:val="00672246"/>
    <w:pPr>
      <w:keepNext/>
      <w:outlineLvl w:val="0"/>
    </w:pPr>
    <w:rPr>
      <w:sz w:val="40"/>
    </w:rPr>
  </w:style>
  <w:style w:type="paragraph" w:styleId="Overskrift2">
    <w:name w:val="heading 2"/>
    <w:basedOn w:val="Normal"/>
    <w:next w:val="Normal"/>
    <w:link w:val="Overskrift2Tegn"/>
    <w:uiPriority w:val="99"/>
    <w:qFormat/>
    <w:rsid w:val="00672246"/>
    <w:pPr>
      <w:keepNext/>
      <w:outlineLvl w:val="1"/>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672246"/>
    <w:rPr>
      <w:rFonts w:ascii="Times New Roman" w:eastAsia="Times New Roman" w:hAnsi="Times New Roman" w:cs="Times New Roman"/>
      <w:sz w:val="40"/>
      <w:szCs w:val="24"/>
      <w:lang w:val="nn-NO"/>
    </w:rPr>
  </w:style>
  <w:style w:type="character" w:customStyle="1" w:styleId="Overskrift2Tegn">
    <w:name w:val="Overskrift 2 Tegn"/>
    <w:basedOn w:val="Standardskriftforavsnitt"/>
    <w:link w:val="Overskrift2"/>
    <w:uiPriority w:val="99"/>
    <w:rsid w:val="00672246"/>
    <w:rPr>
      <w:rFonts w:ascii="Times New Roman" w:eastAsia="Times New Roman" w:hAnsi="Times New Roman" w:cs="Times New Roman"/>
      <w:b/>
      <w:bCs/>
      <w:sz w:val="28"/>
      <w:szCs w:val="28"/>
      <w:lang w:val="nn-NO"/>
    </w:rPr>
  </w:style>
  <w:style w:type="character" w:styleId="Hyperkobling">
    <w:name w:val="Hyperlink"/>
    <w:uiPriority w:val="99"/>
    <w:rsid w:val="00672246"/>
    <w:rPr>
      <w:rFonts w:cs="Times New Roman"/>
      <w:color w:val="0000FF"/>
      <w:u w:val="single"/>
    </w:rPr>
  </w:style>
  <w:style w:type="paragraph" w:customStyle="1" w:styleId="Stil">
    <w:name w:val="Stil"/>
    <w:uiPriority w:val="99"/>
    <w:rsid w:val="00672246"/>
    <w:pPr>
      <w:widowControl w:val="0"/>
      <w:autoSpaceDE w:val="0"/>
      <w:autoSpaceDN w:val="0"/>
      <w:adjustRightInd w:val="0"/>
      <w:spacing w:after="0" w:line="240" w:lineRule="auto"/>
    </w:pPr>
    <w:rPr>
      <w:rFonts w:ascii="Times New Roman" w:eastAsia="Times New Roman" w:hAnsi="Times New Roman" w:cs="Times New Roman"/>
      <w:sz w:val="24"/>
      <w:szCs w:val="24"/>
      <w:lang w:eastAsia="nb-NO"/>
    </w:rPr>
  </w:style>
  <w:style w:type="paragraph" w:styleId="Bunntekst">
    <w:name w:val="footer"/>
    <w:basedOn w:val="Normal"/>
    <w:link w:val="BunntekstTegn"/>
    <w:uiPriority w:val="99"/>
    <w:rsid w:val="00672246"/>
    <w:pPr>
      <w:tabs>
        <w:tab w:val="center" w:pos="4536"/>
        <w:tab w:val="right" w:pos="9072"/>
      </w:tabs>
    </w:pPr>
  </w:style>
  <w:style w:type="character" w:customStyle="1" w:styleId="BunntekstTegn">
    <w:name w:val="Bunntekst Tegn"/>
    <w:basedOn w:val="Standardskriftforavsnitt"/>
    <w:link w:val="Bunntekst"/>
    <w:uiPriority w:val="99"/>
    <w:rsid w:val="00672246"/>
    <w:rPr>
      <w:rFonts w:ascii="Times New Roman" w:eastAsia="Times New Roman" w:hAnsi="Times New Roman" w:cs="Times New Roman"/>
      <w:sz w:val="24"/>
      <w:szCs w:val="24"/>
      <w:lang w:val="nn-NO"/>
    </w:rPr>
  </w:style>
  <w:style w:type="character" w:styleId="Sidetall">
    <w:name w:val="page number"/>
    <w:uiPriority w:val="99"/>
    <w:rsid w:val="00672246"/>
    <w:rPr>
      <w:rFonts w:cs="Times New Roman"/>
    </w:rPr>
  </w:style>
  <w:style w:type="paragraph" w:styleId="Ingenmellomrom">
    <w:name w:val="No Spacing"/>
    <w:link w:val="IngenmellomromTegn"/>
    <w:uiPriority w:val="1"/>
    <w:qFormat/>
    <w:rsid w:val="00672246"/>
    <w:pPr>
      <w:spacing w:before="120" w:after="120" w:line="360" w:lineRule="auto"/>
      <w:jc w:val="both"/>
    </w:pPr>
    <w:rPr>
      <w:rFonts w:ascii="Calibri" w:eastAsia="Calibri" w:hAnsi="Calibri" w:cs="Times New Roman"/>
      <w:sz w:val="24"/>
    </w:rPr>
  </w:style>
  <w:style w:type="character" w:customStyle="1" w:styleId="IngenmellomromTegn">
    <w:name w:val="Ingen mellomrom Tegn"/>
    <w:link w:val="Ingenmellomrom"/>
    <w:rsid w:val="00672246"/>
    <w:rPr>
      <w:rFonts w:ascii="Calibri" w:eastAsia="Calibri" w:hAnsi="Calibri" w:cs="Times New Roman"/>
      <w:sz w:val="24"/>
    </w:rPr>
  </w:style>
  <w:style w:type="paragraph" w:styleId="Listeavsnitt">
    <w:name w:val="List Paragraph"/>
    <w:basedOn w:val="Normal"/>
    <w:uiPriority w:val="34"/>
    <w:qFormat/>
    <w:rsid w:val="00672246"/>
    <w:pPr>
      <w:ind w:left="720"/>
      <w:contextualSpacing/>
    </w:pPr>
  </w:style>
  <w:style w:type="paragraph" w:customStyle="1" w:styleId="ecxmsonormal">
    <w:name w:val="ecxmsonormal"/>
    <w:basedOn w:val="Normal"/>
    <w:rsid w:val="00EE302D"/>
    <w:pPr>
      <w:spacing w:after="324"/>
    </w:pPr>
    <w:rPr>
      <w:lang w:val="nb-NO" w:eastAsia="nb-NO"/>
    </w:rPr>
  </w:style>
  <w:style w:type="paragraph" w:customStyle="1" w:styleId="hovedingress">
    <w:name w:val="hoved_ingress"/>
    <w:basedOn w:val="Normal"/>
    <w:rsid w:val="00A6396B"/>
    <w:pPr>
      <w:spacing w:before="100" w:beforeAutospacing="1" w:after="100" w:afterAutospacing="1"/>
    </w:pPr>
    <w:rPr>
      <w:b/>
      <w:bCs/>
      <w:sz w:val="17"/>
      <w:szCs w:val="17"/>
      <w:lang w:val="nb-NO" w:eastAsia="nb-NO"/>
    </w:rPr>
  </w:style>
  <w:style w:type="paragraph" w:customStyle="1" w:styleId="Default">
    <w:name w:val="Default"/>
    <w:rsid w:val="00A6396B"/>
    <w:pPr>
      <w:autoSpaceDE w:val="0"/>
      <w:autoSpaceDN w:val="0"/>
      <w:adjustRightInd w:val="0"/>
      <w:spacing w:after="0" w:line="240" w:lineRule="auto"/>
    </w:pPr>
    <w:rPr>
      <w:rFonts w:ascii="Georgia" w:hAnsi="Georgia" w:cs="Georgia"/>
      <w:color w:val="000000"/>
      <w:sz w:val="24"/>
      <w:szCs w:val="24"/>
    </w:rPr>
  </w:style>
  <w:style w:type="paragraph" w:styleId="HTML-forhndsformatert">
    <w:name w:val="HTML Preformatted"/>
    <w:basedOn w:val="Normal"/>
    <w:link w:val="HTML-forhndsformatertTegn"/>
    <w:uiPriority w:val="99"/>
    <w:semiHidden/>
    <w:unhideWhenUsed/>
    <w:rsid w:val="00A63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A6396B"/>
    <w:rPr>
      <w:rFonts w:ascii="Courier New" w:eastAsia="Times New Roman" w:hAnsi="Courier New" w:cs="Courier New"/>
      <w:sz w:val="20"/>
      <w:szCs w:val="20"/>
      <w:lang w:eastAsia="nb-NO"/>
    </w:rPr>
  </w:style>
  <w:style w:type="paragraph" w:styleId="Brdtekst">
    <w:name w:val="Body Text"/>
    <w:basedOn w:val="Normal"/>
    <w:link w:val="BrdtekstTegn"/>
    <w:semiHidden/>
    <w:unhideWhenUsed/>
    <w:rsid w:val="00A6396B"/>
    <w:pPr>
      <w:autoSpaceDE w:val="0"/>
      <w:autoSpaceDN w:val="0"/>
      <w:adjustRightInd w:val="0"/>
    </w:pPr>
    <w:rPr>
      <w:rFonts w:ascii="Arial" w:hAnsi="Arial"/>
      <w:sz w:val="22"/>
      <w:lang w:val="nb-NO" w:eastAsia="nb-NO"/>
    </w:rPr>
  </w:style>
  <w:style w:type="character" w:customStyle="1" w:styleId="BrdtekstTegn">
    <w:name w:val="Brødtekst Tegn"/>
    <w:basedOn w:val="Standardskriftforavsnitt"/>
    <w:link w:val="Brdtekst"/>
    <w:semiHidden/>
    <w:rsid w:val="00A6396B"/>
    <w:rPr>
      <w:rFonts w:ascii="Arial" w:eastAsia="Times New Roman" w:hAnsi="Arial" w:cs="Times New Roman"/>
      <w:szCs w:val="24"/>
      <w:lang w:eastAsia="nb-NO"/>
    </w:rPr>
  </w:style>
  <w:style w:type="paragraph" w:styleId="Bobletekst">
    <w:name w:val="Balloon Text"/>
    <w:basedOn w:val="Normal"/>
    <w:link w:val="BobletekstTegn"/>
    <w:uiPriority w:val="99"/>
    <w:semiHidden/>
    <w:unhideWhenUsed/>
    <w:rsid w:val="00A6396B"/>
    <w:rPr>
      <w:rFonts w:ascii="Tahoma" w:hAnsi="Tahoma" w:cs="Tahoma"/>
      <w:sz w:val="16"/>
      <w:szCs w:val="16"/>
    </w:rPr>
  </w:style>
  <w:style w:type="character" w:customStyle="1" w:styleId="BobletekstTegn">
    <w:name w:val="Bobletekst Tegn"/>
    <w:basedOn w:val="Standardskriftforavsnitt"/>
    <w:link w:val="Bobletekst"/>
    <w:uiPriority w:val="99"/>
    <w:semiHidden/>
    <w:rsid w:val="00A6396B"/>
    <w:rPr>
      <w:rFonts w:ascii="Tahoma" w:eastAsia="Times New Roman" w:hAnsi="Tahoma" w:cs="Tahoma"/>
      <w:sz w:val="16"/>
      <w:szCs w:val="16"/>
      <w:lang w:val="nn-NO"/>
    </w:rPr>
  </w:style>
  <w:style w:type="paragraph" w:styleId="Topptekst">
    <w:name w:val="header"/>
    <w:basedOn w:val="Normal"/>
    <w:link w:val="TopptekstTegn"/>
    <w:uiPriority w:val="99"/>
    <w:unhideWhenUsed/>
    <w:rsid w:val="00157FF5"/>
    <w:pPr>
      <w:tabs>
        <w:tab w:val="center" w:pos="4536"/>
        <w:tab w:val="right" w:pos="9072"/>
      </w:tabs>
      <w:spacing w:beforeAutospacing="1" w:afterAutospacing="1"/>
    </w:pPr>
    <w:rPr>
      <w:rFonts w:asciiTheme="minorHAnsi" w:eastAsiaTheme="minorHAnsi" w:hAnsiTheme="minorHAnsi" w:cstheme="minorBidi"/>
      <w:sz w:val="22"/>
      <w:szCs w:val="22"/>
      <w:lang w:val="nb-NO"/>
    </w:rPr>
  </w:style>
  <w:style w:type="character" w:customStyle="1" w:styleId="TopptekstTegn">
    <w:name w:val="Topptekst Tegn"/>
    <w:basedOn w:val="Standardskriftforavsnitt"/>
    <w:link w:val="Topptekst"/>
    <w:uiPriority w:val="99"/>
    <w:rsid w:val="00157FF5"/>
  </w:style>
  <w:style w:type="character" w:styleId="Utheving">
    <w:name w:val="Emphasis"/>
    <w:basedOn w:val="Standardskriftforavsnitt"/>
    <w:uiPriority w:val="20"/>
    <w:qFormat/>
    <w:rsid w:val="006F72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246"/>
    <w:pPr>
      <w:spacing w:after="0" w:line="240" w:lineRule="auto"/>
    </w:pPr>
    <w:rPr>
      <w:rFonts w:ascii="Times New Roman" w:eastAsia="Times New Roman" w:hAnsi="Times New Roman" w:cs="Times New Roman"/>
      <w:sz w:val="24"/>
      <w:szCs w:val="24"/>
      <w:lang w:val="nn-NO"/>
    </w:rPr>
  </w:style>
  <w:style w:type="paragraph" w:styleId="Overskrift1">
    <w:name w:val="heading 1"/>
    <w:basedOn w:val="Normal"/>
    <w:next w:val="Normal"/>
    <w:link w:val="Overskrift1Tegn"/>
    <w:uiPriority w:val="99"/>
    <w:qFormat/>
    <w:rsid w:val="00672246"/>
    <w:pPr>
      <w:keepNext/>
      <w:outlineLvl w:val="0"/>
    </w:pPr>
    <w:rPr>
      <w:sz w:val="40"/>
    </w:rPr>
  </w:style>
  <w:style w:type="paragraph" w:styleId="Overskrift2">
    <w:name w:val="heading 2"/>
    <w:basedOn w:val="Normal"/>
    <w:next w:val="Normal"/>
    <w:link w:val="Overskrift2Tegn"/>
    <w:uiPriority w:val="99"/>
    <w:qFormat/>
    <w:rsid w:val="00672246"/>
    <w:pPr>
      <w:keepNext/>
      <w:outlineLvl w:val="1"/>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672246"/>
    <w:rPr>
      <w:rFonts w:ascii="Times New Roman" w:eastAsia="Times New Roman" w:hAnsi="Times New Roman" w:cs="Times New Roman"/>
      <w:sz w:val="40"/>
      <w:szCs w:val="24"/>
      <w:lang w:val="nn-NO"/>
    </w:rPr>
  </w:style>
  <w:style w:type="character" w:customStyle="1" w:styleId="Overskrift2Tegn">
    <w:name w:val="Overskrift 2 Tegn"/>
    <w:basedOn w:val="Standardskriftforavsnitt"/>
    <w:link w:val="Overskrift2"/>
    <w:uiPriority w:val="99"/>
    <w:rsid w:val="00672246"/>
    <w:rPr>
      <w:rFonts w:ascii="Times New Roman" w:eastAsia="Times New Roman" w:hAnsi="Times New Roman" w:cs="Times New Roman"/>
      <w:b/>
      <w:bCs/>
      <w:sz w:val="28"/>
      <w:szCs w:val="28"/>
      <w:lang w:val="nn-NO"/>
    </w:rPr>
  </w:style>
  <w:style w:type="character" w:styleId="Hyperkobling">
    <w:name w:val="Hyperlink"/>
    <w:uiPriority w:val="99"/>
    <w:rsid w:val="00672246"/>
    <w:rPr>
      <w:rFonts w:cs="Times New Roman"/>
      <w:color w:val="0000FF"/>
      <w:u w:val="single"/>
    </w:rPr>
  </w:style>
  <w:style w:type="paragraph" w:customStyle="1" w:styleId="Stil">
    <w:name w:val="Stil"/>
    <w:uiPriority w:val="99"/>
    <w:rsid w:val="00672246"/>
    <w:pPr>
      <w:widowControl w:val="0"/>
      <w:autoSpaceDE w:val="0"/>
      <w:autoSpaceDN w:val="0"/>
      <w:adjustRightInd w:val="0"/>
      <w:spacing w:after="0" w:line="240" w:lineRule="auto"/>
    </w:pPr>
    <w:rPr>
      <w:rFonts w:ascii="Times New Roman" w:eastAsia="Times New Roman" w:hAnsi="Times New Roman" w:cs="Times New Roman"/>
      <w:sz w:val="24"/>
      <w:szCs w:val="24"/>
      <w:lang w:eastAsia="nb-NO"/>
    </w:rPr>
  </w:style>
  <w:style w:type="paragraph" w:styleId="Bunntekst">
    <w:name w:val="footer"/>
    <w:basedOn w:val="Normal"/>
    <w:link w:val="BunntekstTegn"/>
    <w:uiPriority w:val="99"/>
    <w:rsid w:val="00672246"/>
    <w:pPr>
      <w:tabs>
        <w:tab w:val="center" w:pos="4536"/>
        <w:tab w:val="right" w:pos="9072"/>
      </w:tabs>
    </w:pPr>
  </w:style>
  <w:style w:type="character" w:customStyle="1" w:styleId="BunntekstTegn">
    <w:name w:val="Bunntekst Tegn"/>
    <w:basedOn w:val="Standardskriftforavsnitt"/>
    <w:link w:val="Bunntekst"/>
    <w:uiPriority w:val="99"/>
    <w:rsid w:val="00672246"/>
    <w:rPr>
      <w:rFonts w:ascii="Times New Roman" w:eastAsia="Times New Roman" w:hAnsi="Times New Roman" w:cs="Times New Roman"/>
      <w:sz w:val="24"/>
      <w:szCs w:val="24"/>
      <w:lang w:val="nn-NO"/>
    </w:rPr>
  </w:style>
  <w:style w:type="character" w:styleId="Sidetall">
    <w:name w:val="page number"/>
    <w:uiPriority w:val="99"/>
    <w:rsid w:val="00672246"/>
    <w:rPr>
      <w:rFonts w:cs="Times New Roman"/>
    </w:rPr>
  </w:style>
  <w:style w:type="paragraph" w:styleId="Ingenmellomrom">
    <w:name w:val="No Spacing"/>
    <w:link w:val="IngenmellomromTegn"/>
    <w:uiPriority w:val="1"/>
    <w:qFormat/>
    <w:rsid w:val="00672246"/>
    <w:pPr>
      <w:spacing w:before="120" w:after="120" w:line="360" w:lineRule="auto"/>
      <w:jc w:val="both"/>
    </w:pPr>
    <w:rPr>
      <w:rFonts w:ascii="Calibri" w:eastAsia="Calibri" w:hAnsi="Calibri" w:cs="Times New Roman"/>
      <w:sz w:val="24"/>
    </w:rPr>
  </w:style>
  <w:style w:type="character" w:customStyle="1" w:styleId="IngenmellomromTegn">
    <w:name w:val="Ingen mellomrom Tegn"/>
    <w:link w:val="Ingenmellomrom"/>
    <w:rsid w:val="00672246"/>
    <w:rPr>
      <w:rFonts w:ascii="Calibri" w:eastAsia="Calibri" w:hAnsi="Calibri" w:cs="Times New Roman"/>
      <w:sz w:val="24"/>
    </w:rPr>
  </w:style>
  <w:style w:type="paragraph" w:styleId="Listeavsnitt">
    <w:name w:val="List Paragraph"/>
    <w:basedOn w:val="Normal"/>
    <w:uiPriority w:val="34"/>
    <w:qFormat/>
    <w:rsid w:val="00672246"/>
    <w:pPr>
      <w:ind w:left="720"/>
      <w:contextualSpacing/>
    </w:pPr>
  </w:style>
  <w:style w:type="paragraph" w:customStyle="1" w:styleId="ecxmsonormal">
    <w:name w:val="ecxmsonormal"/>
    <w:basedOn w:val="Normal"/>
    <w:rsid w:val="00EE302D"/>
    <w:pPr>
      <w:spacing w:after="324"/>
    </w:pPr>
    <w:rPr>
      <w:lang w:val="nb-NO" w:eastAsia="nb-NO"/>
    </w:rPr>
  </w:style>
  <w:style w:type="paragraph" w:customStyle="1" w:styleId="hovedingress">
    <w:name w:val="hoved_ingress"/>
    <w:basedOn w:val="Normal"/>
    <w:rsid w:val="00A6396B"/>
    <w:pPr>
      <w:spacing w:before="100" w:beforeAutospacing="1" w:after="100" w:afterAutospacing="1"/>
    </w:pPr>
    <w:rPr>
      <w:b/>
      <w:bCs/>
      <w:sz w:val="17"/>
      <w:szCs w:val="17"/>
      <w:lang w:val="nb-NO" w:eastAsia="nb-NO"/>
    </w:rPr>
  </w:style>
  <w:style w:type="paragraph" w:customStyle="1" w:styleId="Default">
    <w:name w:val="Default"/>
    <w:rsid w:val="00A6396B"/>
    <w:pPr>
      <w:autoSpaceDE w:val="0"/>
      <w:autoSpaceDN w:val="0"/>
      <w:adjustRightInd w:val="0"/>
      <w:spacing w:after="0" w:line="240" w:lineRule="auto"/>
    </w:pPr>
    <w:rPr>
      <w:rFonts w:ascii="Georgia" w:hAnsi="Georgia" w:cs="Georgia"/>
      <w:color w:val="000000"/>
      <w:sz w:val="24"/>
      <w:szCs w:val="24"/>
    </w:rPr>
  </w:style>
  <w:style w:type="paragraph" w:styleId="HTML-forhndsformatert">
    <w:name w:val="HTML Preformatted"/>
    <w:basedOn w:val="Normal"/>
    <w:link w:val="HTML-forhndsformatertTegn"/>
    <w:uiPriority w:val="99"/>
    <w:semiHidden/>
    <w:unhideWhenUsed/>
    <w:rsid w:val="00A63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A6396B"/>
    <w:rPr>
      <w:rFonts w:ascii="Courier New" w:eastAsia="Times New Roman" w:hAnsi="Courier New" w:cs="Courier New"/>
      <w:sz w:val="20"/>
      <w:szCs w:val="20"/>
      <w:lang w:eastAsia="nb-NO"/>
    </w:rPr>
  </w:style>
  <w:style w:type="paragraph" w:styleId="Brdtekst">
    <w:name w:val="Body Text"/>
    <w:basedOn w:val="Normal"/>
    <w:link w:val="BrdtekstTegn"/>
    <w:semiHidden/>
    <w:unhideWhenUsed/>
    <w:rsid w:val="00A6396B"/>
    <w:pPr>
      <w:autoSpaceDE w:val="0"/>
      <w:autoSpaceDN w:val="0"/>
      <w:adjustRightInd w:val="0"/>
    </w:pPr>
    <w:rPr>
      <w:rFonts w:ascii="Arial" w:hAnsi="Arial"/>
      <w:sz w:val="22"/>
      <w:lang w:val="nb-NO" w:eastAsia="nb-NO"/>
    </w:rPr>
  </w:style>
  <w:style w:type="character" w:customStyle="1" w:styleId="BrdtekstTegn">
    <w:name w:val="Brødtekst Tegn"/>
    <w:basedOn w:val="Standardskriftforavsnitt"/>
    <w:link w:val="Brdtekst"/>
    <w:semiHidden/>
    <w:rsid w:val="00A6396B"/>
    <w:rPr>
      <w:rFonts w:ascii="Arial" w:eastAsia="Times New Roman" w:hAnsi="Arial" w:cs="Times New Roman"/>
      <w:szCs w:val="24"/>
      <w:lang w:eastAsia="nb-NO"/>
    </w:rPr>
  </w:style>
  <w:style w:type="paragraph" w:styleId="Bobletekst">
    <w:name w:val="Balloon Text"/>
    <w:basedOn w:val="Normal"/>
    <w:link w:val="BobletekstTegn"/>
    <w:uiPriority w:val="99"/>
    <w:semiHidden/>
    <w:unhideWhenUsed/>
    <w:rsid w:val="00A6396B"/>
    <w:rPr>
      <w:rFonts w:ascii="Tahoma" w:hAnsi="Tahoma" w:cs="Tahoma"/>
      <w:sz w:val="16"/>
      <w:szCs w:val="16"/>
    </w:rPr>
  </w:style>
  <w:style w:type="character" w:customStyle="1" w:styleId="BobletekstTegn">
    <w:name w:val="Bobletekst Tegn"/>
    <w:basedOn w:val="Standardskriftforavsnitt"/>
    <w:link w:val="Bobletekst"/>
    <w:uiPriority w:val="99"/>
    <w:semiHidden/>
    <w:rsid w:val="00A6396B"/>
    <w:rPr>
      <w:rFonts w:ascii="Tahoma" w:eastAsia="Times New Roman" w:hAnsi="Tahoma" w:cs="Tahoma"/>
      <w:sz w:val="16"/>
      <w:szCs w:val="16"/>
      <w:lang w:val="nn-NO"/>
    </w:rPr>
  </w:style>
  <w:style w:type="paragraph" w:styleId="Topptekst">
    <w:name w:val="header"/>
    <w:basedOn w:val="Normal"/>
    <w:link w:val="TopptekstTegn"/>
    <w:uiPriority w:val="99"/>
    <w:unhideWhenUsed/>
    <w:rsid w:val="00157FF5"/>
    <w:pPr>
      <w:tabs>
        <w:tab w:val="center" w:pos="4536"/>
        <w:tab w:val="right" w:pos="9072"/>
      </w:tabs>
      <w:spacing w:beforeAutospacing="1" w:afterAutospacing="1"/>
    </w:pPr>
    <w:rPr>
      <w:rFonts w:asciiTheme="minorHAnsi" w:eastAsiaTheme="minorHAnsi" w:hAnsiTheme="minorHAnsi" w:cstheme="minorBidi"/>
      <w:sz w:val="22"/>
      <w:szCs w:val="22"/>
      <w:lang w:val="nb-NO"/>
    </w:rPr>
  </w:style>
  <w:style w:type="character" w:customStyle="1" w:styleId="TopptekstTegn">
    <w:name w:val="Topptekst Tegn"/>
    <w:basedOn w:val="Standardskriftforavsnitt"/>
    <w:link w:val="Topptekst"/>
    <w:uiPriority w:val="99"/>
    <w:rsid w:val="00157FF5"/>
  </w:style>
  <w:style w:type="character" w:styleId="Utheving">
    <w:name w:val="Emphasis"/>
    <w:basedOn w:val="Standardskriftforavsnitt"/>
    <w:uiPriority w:val="20"/>
    <w:qFormat/>
    <w:rsid w:val="006F72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5408">
      <w:bodyDiv w:val="1"/>
      <w:marLeft w:val="0"/>
      <w:marRight w:val="0"/>
      <w:marTop w:val="0"/>
      <w:marBottom w:val="0"/>
      <w:divBdr>
        <w:top w:val="none" w:sz="0" w:space="0" w:color="auto"/>
        <w:left w:val="none" w:sz="0" w:space="0" w:color="auto"/>
        <w:bottom w:val="none" w:sz="0" w:space="0" w:color="auto"/>
        <w:right w:val="none" w:sz="0" w:space="0" w:color="auto"/>
      </w:divBdr>
    </w:div>
    <w:div w:id="125971697">
      <w:bodyDiv w:val="1"/>
      <w:marLeft w:val="0"/>
      <w:marRight w:val="0"/>
      <w:marTop w:val="0"/>
      <w:marBottom w:val="0"/>
      <w:divBdr>
        <w:top w:val="none" w:sz="0" w:space="0" w:color="auto"/>
        <w:left w:val="none" w:sz="0" w:space="0" w:color="auto"/>
        <w:bottom w:val="none" w:sz="0" w:space="0" w:color="auto"/>
        <w:right w:val="none" w:sz="0" w:space="0" w:color="auto"/>
      </w:divBdr>
    </w:div>
    <w:div w:id="171726231">
      <w:bodyDiv w:val="1"/>
      <w:marLeft w:val="0"/>
      <w:marRight w:val="0"/>
      <w:marTop w:val="0"/>
      <w:marBottom w:val="0"/>
      <w:divBdr>
        <w:top w:val="none" w:sz="0" w:space="0" w:color="auto"/>
        <w:left w:val="none" w:sz="0" w:space="0" w:color="auto"/>
        <w:bottom w:val="none" w:sz="0" w:space="0" w:color="auto"/>
        <w:right w:val="none" w:sz="0" w:space="0" w:color="auto"/>
      </w:divBdr>
    </w:div>
    <w:div w:id="172692287">
      <w:bodyDiv w:val="1"/>
      <w:marLeft w:val="0"/>
      <w:marRight w:val="0"/>
      <w:marTop w:val="0"/>
      <w:marBottom w:val="0"/>
      <w:divBdr>
        <w:top w:val="none" w:sz="0" w:space="0" w:color="auto"/>
        <w:left w:val="none" w:sz="0" w:space="0" w:color="auto"/>
        <w:bottom w:val="none" w:sz="0" w:space="0" w:color="auto"/>
        <w:right w:val="none" w:sz="0" w:space="0" w:color="auto"/>
      </w:divBdr>
    </w:div>
    <w:div w:id="199051948">
      <w:bodyDiv w:val="1"/>
      <w:marLeft w:val="0"/>
      <w:marRight w:val="0"/>
      <w:marTop w:val="0"/>
      <w:marBottom w:val="0"/>
      <w:divBdr>
        <w:top w:val="none" w:sz="0" w:space="0" w:color="auto"/>
        <w:left w:val="none" w:sz="0" w:space="0" w:color="auto"/>
        <w:bottom w:val="none" w:sz="0" w:space="0" w:color="auto"/>
        <w:right w:val="none" w:sz="0" w:space="0" w:color="auto"/>
      </w:divBdr>
      <w:divsChild>
        <w:div w:id="240070493">
          <w:marLeft w:val="0"/>
          <w:marRight w:val="0"/>
          <w:marTop w:val="0"/>
          <w:marBottom w:val="0"/>
          <w:divBdr>
            <w:top w:val="none" w:sz="0" w:space="0" w:color="auto"/>
            <w:left w:val="none" w:sz="0" w:space="0" w:color="auto"/>
            <w:bottom w:val="none" w:sz="0" w:space="0" w:color="auto"/>
            <w:right w:val="none" w:sz="0" w:space="0" w:color="auto"/>
          </w:divBdr>
          <w:divsChild>
            <w:div w:id="837888387">
              <w:marLeft w:val="0"/>
              <w:marRight w:val="0"/>
              <w:marTop w:val="0"/>
              <w:marBottom w:val="0"/>
              <w:divBdr>
                <w:top w:val="none" w:sz="0" w:space="0" w:color="auto"/>
                <w:left w:val="none" w:sz="0" w:space="0" w:color="auto"/>
                <w:bottom w:val="none" w:sz="0" w:space="0" w:color="auto"/>
                <w:right w:val="none" w:sz="0" w:space="0" w:color="auto"/>
              </w:divBdr>
              <w:divsChild>
                <w:div w:id="1701658686">
                  <w:marLeft w:val="0"/>
                  <w:marRight w:val="0"/>
                  <w:marTop w:val="0"/>
                  <w:marBottom w:val="0"/>
                  <w:divBdr>
                    <w:top w:val="none" w:sz="0" w:space="0" w:color="auto"/>
                    <w:left w:val="none" w:sz="0" w:space="0" w:color="auto"/>
                    <w:bottom w:val="none" w:sz="0" w:space="0" w:color="auto"/>
                    <w:right w:val="none" w:sz="0" w:space="0" w:color="auto"/>
                  </w:divBdr>
                  <w:divsChild>
                    <w:div w:id="1828863476">
                      <w:marLeft w:val="0"/>
                      <w:marRight w:val="0"/>
                      <w:marTop w:val="0"/>
                      <w:marBottom w:val="0"/>
                      <w:divBdr>
                        <w:top w:val="none" w:sz="0" w:space="0" w:color="auto"/>
                        <w:left w:val="none" w:sz="0" w:space="0" w:color="auto"/>
                        <w:bottom w:val="none" w:sz="0" w:space="0" w:color="auto"/>
                        <w:right w:val="none" w:sz="0" w:space="0" w:color="auto"/>
                      </w:divBdr>
                      <w:divsChild>
                        <w:div w:id="1708988971">
                          <w:marLeft w:val="0"/>
                          <w:marRight w:val="0"/>
                          <w:marTop w:val="0"/>
                          <w:marBottom w:val="0"/>
                          <w:divBdr>
                            <w:top w:val="none" w:sz="0" w:space="0" w:color="auto"/>
                            <w:left w:val="none" w:sz="0" w:space="0" w:color="auto"/>
                            <w:bottom w:val="none" w:sz="0" w:space="0" w:color="auto"/>
                            <w:right w:val="none" w:sz="0" w:space="0" w:color="auto"/>
                          </w:divBdr>
                          <w:divsChild>
                            <w:div w:id="487357635">
                              <w:marLeft w:val="0"/>
                              <w:marRight w:val="0"/>
                              <w:marTop w:val="0"/>
                              <w:marBottom w:val="0"/>
                              <w:divBdr>
                                <w:top w:val="none" w:sz="0" w:space="0" w:color="auto"/>
                                <w:left w:val="none" w:sz="0" w:space="0" w:color="auto"/>
                                <w:bottom w:val="none" w:sz="0" w:space="0" w:color="auto"/>
                                <w:right w:val="none" w:sz="0" w:space="0" w:color="auto"/>
                              </w:divBdr>
                              <w:divsChild>
                                <w:div w:id="1667591817">
                                  <w:marLeft w:val="0"/>
                                  <w:marRight w:val="0"/>
                                  <w:marTop w:val="0"/>
                                  <w:marBottom w:val="0"/>
                                  <w:divBdr>
                                    <w:top w:val="none" w:sz="0" w:space="0" w:color="auto"/>
                                    <w:left w:val="none" w:sz="0" w:space="0" w:color="auto"/>
                                    <w:bottom w:val="none" w:sz="0" w:space="0" w:color="auto"/>
                                    <w:right w:val="none" w:sz="0" w:space="0" w:color="auto"/>
                                  </w:divBdr>
                                  <w:divsChild>
                                    <w:div w:id="883566958">
                                      <w:marLeft w:val="0"/>
                                      <w:marRight w:val="0"/>
                                      <w:marTop w:val="0"/>
                                      <w:marBottom w:val="0"/>
                                      <w:divBdr>
                                        <w:top w:val="none" w:sz="0" w:space="0" w:color="auto"/>
                                        <w:left w:val="none" w:sz="0" w:space="0" w:color="auto"/>
                                        <w:bottom w:val="none" w:sz="0" w:space="0" w:color="auto"/>
                                        <w:right w:val="none" w:sz="0" w:space="0" w:color="auto"/>
                                      </w:divBdr>
                                      <w:divsChild>
                                        <w:div w:id="1221863535">
                                          <w:marLeft w:val="0"/>
                                          <w:marRight w:val="0"/>
                                          <w:marTop w:val="0"/>
                                          <w:marBottom w:val="0"/>
                                          <w:divBdr>
                                            <w:top w:val="none" w:sz="0" w:space="0" w:color="auto"/>
                                            <w:left w:val="none" w:sz="0" w:space="0" w:color="auto"/>
                                            <w:bottom w:val="none" w:sz="0" w:space="0" w:color="auto"/>
                                            <w:right w:val="none" w:sz="0" w:space="0" w:color="auto"/>
                                          </w:divBdr>
                                          <w:divsChild>
                                            <w:div w:id="446511620">
                                              <w:marLeft w:val="0"/>
                                              <w:marRight w:val="0"/>
                                              <w:marTop w:val="0"/>
                                              <w:marBottom w:val="0"/>
                                              <w:divBdr>
                                                <w:top w:val="none" w:sz="0" w:space="0" w:color="auto"/>
                                                <w:left w:val="none" w:sz="0" w:space="0" w:color="auto"/>
                                                <w:bottom w:val="none" w:sz="0" w:space="0" w:color="auto"/>
                                                <w:right w:val="none" w:sz="0" w:space="0" w:color="auto"/>
                                              </w:divBdr>
                                              <w:divsChild>
                                                <w:div w:id="1052072153">
                                                  <w:marLeft w:val="0"/>
                                                  <w:marRight w:val="90"/>
                                                  <w:marTop w:val="0"/>
                                                  <w:marBottom w:val="0"/>
                                                  <w:divBdr>
                                                    <w:top w:val="none" w:sz="0" w:space="0" w:color="auto"/>
                                                    <w:left w:val="none" w:sz="0" w:space="0" w:color="auto"/>
                                                    <w:bottom w:val="none" w:sz="0" w:space="0" w:color="auto"/>
                                                    <w:right w:val="none" w:sz="0" w:space="0" w:color="auto"/>
                                                  </w:divBdr>
                                                  <w:divsChild>
                                                    <w:div w:id="112293748">
                                                      <w:marLeft w:val="0"/>
                                                      <w:marRight w:val="0"/>
                                                      <w:marTop w:val="0"/>
                                                      <w:marBottom w:val="0"/>
                                                      <w:divBdr>
                                                        <w:top w:val="none" w:sz="0" w:space="0" w:color="auto"/>
                                                        <w:left w:val="none" w:sz="0" w:space="0" w:color="auto"/>
                                                        <w:bottom w:val="none" w:sz="0" w:space="0" w:color="auto"/>
                                                        <w:right w:val="none" w:sz="0" w:space="0" w:color="auto"/>
                                                      </w:divBdr>
                                                      <w:divsChild>
                                                        <w:div w:id="1076627310">
                                                          <w:marLeft w:val="0"/>
                                                          <w:marRight w:val="0"/>
                                                          <w:marTop w:val="0"/>
                                                          <w:marBottom w:val="0"/>
                                                          <w:divBdr>
                                                            <w:top w:val="none" w:sz="0" w:space="0" w:color="auto"/>
                                                            <w:left w:val="none" w:sz="0" w:space="0" w:color="auto"/>
                                                            <w:bottom w:val="none" w:sz="0" w:space="0" w:color="auto"/>
                                                            <w:right w:val="none" w:sz="0" w:space="0" w:color="auto"/>
                                                          </w:divBdr>
                                                          <w:divsChild>
                                                            <w:div w:id="124784653">
                                                              <w:marLeft w:val="0"/>
                                                              <w:marRight w:val="0"/>
                                                              <w:marTop w:val="0"/>
                                                              <w:marBottom w:val="0"/>
                                                              <w:divBdr>
                                                                <w:top w:val="none" w:sz="0" w:space="0" w:color="auto"/>
                                                                <w:left w:val="none" w:sz="0" w:space="0" w:color="auto"/>
                                                                <w:bottom w:val="none" w:sz="0" w:space="0" w:color="auto"/>
                                                                <w:right w:val="none" w:sz="0" w:space="0" w:color="auto"/>
                                                              </w:divBdr>
                                                              <w:divsChild>
                                                                <w:div w:id="910501841">
                                                                  <w:marLeft w:val="0"/>
                                                                  <w:marRight w:val="0"/>
                                                                  <w:marTop w:val="0"/>
                                                                  <w:marBottom w:val="105"/>
                                                                  <w:divBdr>
                                                                    <w:top w:val="single" w:sz="6" w:space="0" w:color="EDEDED"/>
                                                                    <w:left w:val="single" w:sz="6" w:space="0" w:color="EDEDED"/>
                                                                    <w:bottom w:val="single" w:sz="6" w:space="0" w:color="EDEDED"/>
                                                                    <w:right w:val="single" w:sz="6" w:space="0" w:color="EDEDED"/>
                                                                  </w:divBdr>
                                                                  <w:divsChild>
                                                                    <w:div w:id="916011320">
                                                                      <w:marLeft w:val="0"/>
                                                                      <w:marRight w:val="0"/>
                                                                      <w:marTop w:val="0"/>
                                                                      <w:marBottom w:val="0"/>
                                                                      <w:divBdr>
                                                                        <w:top w:val="none" w:sz="0" w:space="0" w:color="auto"/>
                                                                        <w:left w:val="none" w:sz="0" w:space="0" w:color="auto"/>
                                                                        <w:bottom w:val="none" w:sz="0" w:space="0" w:color="auto"/>
                                                                        <w:right w:val="none" w:sz="0" w:space="0" w:color="auto"/>
                                                                      </w:divBdr>
                                                                      <w:divsChild>
                                                                        <w:div w:id="1753238228">
                                                                          <w:marLeft w:val="0"/>
                                                                          <w:marRight w:val="0"/>
                                                                          <w:marTop w:val="0"/>
                                                                          <w:marBottom w:val="0"/>
                                                                          <w:divBdr>
                                                                            <w:top w:val="none" w:sz="0" w:space="0" w:color="auto"/>
                                                                            <w:left w:val="none" w:sz="0" w:space="0" w:color="auto"/>
                                                                            <w:bottom w:val="none" w:sz="0" w:space="0" w:color="auto"/>
                                                                            <w:right w:val="none" w:sz="0" w:space="0" w:color="auto"/>
                                                                          </w:divBdr>
                                                                          <w:divsChild>
                                                                            <w:div w:id="1453279283">
                                                                              <w:marLeft w:val="0"/>
                                                                              <w:marRight w:val="0"/>
                                                                              <w:marTop w:val="0"/>
                                                                              <w:marBottom w:val="0"/>
                                                                              <w:divBdr>
                                                                                <w:top w:val="none" w:sz="0" w:space="0" w:color="auto"/>
                                                                                <w:left w:val="none" w:sz="0" w:space="0" w:color="auto"/>
                                                                                <w:bottom w:val="none" w:sz="0" w:space="0" w:color="auto"/>
                                                                                <w:right w:val="none" w:sz="0" w:space="0" w:color="auto"/>
                                                                              </w:divBdr>
                                                                              <w:divsChild>
                                                                                <w:div w:id="544871080">
                                                                                  <w:marLeft w:val="180"/>
                                                                                  <w:marRight w:val="180"/>
                                                                                  <w:marTop w:val="0"/>
                                                                                  <w:marBottom w:val="0"/>
                                                                                  <w:divBdr>
                                                                                    <w:top w:val="none" w:sz="0" w:space="0" w:color="auto"/>
                                                                                    <w:left w:val="none" w:sz="0" w:space="0" w:color="auto"/>
                                                                                    <w:bottom w:val="none" w:sz="0" w:space="0" w:color="auto"/>
                                                                                    <w:right w:val="none" w:sz="0" w:space="0" w:color="auto"/>
                                                                                  </w:divBdr>
                                                                                  <w:divsChild>
                                                                                    <w:div w:id="550114263">
                                                                                      <w:marLeft w:val="0"/>
                                                                                      <w:marRight w:val="0"/>
                                                                                      <w:marTop w:val="0"/>
                                                                                      <w:marBottom w:val="0"/>
                                                                                      <w:divBdr>
                                                                                        <w:top w:val="none" w:sz="0" w:space="0" w:color="auto"/>
                                                                                        <w:left w:val="none" w:sz="0" w:space="0" w:color="auto"/>
                                                                                        <w:bottom w:val="none" w:sz="0" w:space="0" w:color="auto"/>
                                                                                        <w:right w:val="none" w:sz="0" w:space="0" w:color="auto"/>
                                                                                      </w:divBdr>
                                                                                      <w:divsChild>
                                                                                        <w:div w:id="2090736199">
                                                                                          <w:marLeft w:val="0"/>
                                                                                          <w:marRight w:val="0"/>
                                                                                          <w:marTop w:val="0"/>
                                                                                          <w:marBottom w:val="0"/>
                                                                                          <w:divBdr>
                                                                                            <w:top w:val="none" w:sz="0" w:space="0" w:color="auto"/>
                                                                                            <w:left w:val="none" w:sz="0" w:space="0" w:color="auto"/>
                                                                                            <w:bottom w:val="none" w:sz="0" w:space="0" w:color="auto"/>
                                                                                            <w:right w:val="none" w:sz="0" w:space="0" w:color="auto"/>
                                                                                          </w:divBdr>
                                                                                          <w:divsChild>
                                                                                            <w:div w:id="177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553361">
      <w:bodyDiv w:val="1"/>
      <w:marLeft w:val="0"/>
      <w:marRight w:val="0"/>
      <w:marTop w:val="0"/>
      <w:marBottom w:val="0"/>
      <w:divBdr>
        <w:top w:val="none" w:sz="0" w:space="0" w:color="auto"/>
        <w:left w:val="none" w:sz="0" w:space="0" w:color="auto"/>
        <w:bottom w:val="none" w:sz="0" w:space="0" w:color="auto"/>
        <w:right w:val="none" w:sz="0" w:space="0" w:color="auto"/>
      </w:divBdr>
    </w:div>
    <w:div w:id="665210720">
      <w:bodyDiv w:val="1"/>
      <w:marLeft w:val="0"/>
      <w:marRight w:val="0"/>
      <w:marTop w:val="0"/>
      <w:marBottom w:val="0"/>
      <w:divBdr>
        <w:top w:val="none" w:sz="0" w:space="0" w:color="auto"/>
        <w:left w:val="none" w:sz="0" w:space="0" w:color="auto"/>
        <w:bottom w:val="none" w:sz="0" w:space="0" w:color="auto"/>
        <w:right w:val="none" w:sz="0" w:space="0" w:color="auto"/>
      </w:divBdr>
    </w:div>
    <w:div w:id="894783091">
      <w:bodyDiv w:val="1"/>
      <w:marLeft w:val="0"/>
      <w:marRight w:val="0"/>
      <w:marTop w:val="0"/>
      <w:marBottom w:val="0"/>
      <w:divBdr>
        <w:top w:val="none" w:sz="0" w:space="0" w:color="auto"/>
        <w:left w:val="none" w:sz="0" w:space="0" w:color="auto"/>
        <w:bottom w:val="none" w:sz="0" w:space="0" w:color="auto"/>
        <w:right w:val="none" w:sz="0" w:space="0" w:color="auto"/>
      </w:divBdr>
    </w:div>
    <w:div w:id="1241669909">
      <w:bodyDiv w:val="1"/>
      <w:marLeft w:val="0"/>
      <w:marRight w:val="0"/>
      <w:marTop w:val="0"/>
      <w:marBottom w:val="0"/>
      <w:divBdr>
        <w:top w:val="none" w:sz="0" w:space="0" w:color="auto"/>
        <w:left w:val="none" w:sz="0" w:space="0" w:color="auto"/>
        <w:bottom w:val="none" w:sz="0" w:space="0" w:color="auto"/>
        <w:right w:val="none" w:sz="0" w:space="0" w:color="auto"/>
      </w:divBdr>
    </w:div>
    <w:div w:id="13807128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138">
          <w:marLeft w:val="0"/>
          <w:marRight w:val="0"/>
          <w:marTop w:val="0"/>
          <w:marBottom w:val="0"/>
          <w:divBdr>
            <w:top w:val="none" w:sz="0" w:space="0" w:color="auto"/>
            <w:left w:val="none" w:sz="0" w:space="0" w:color="auto"/>
            <w:bottom w:val="none" w:sz="0" w:space="0" w:color="auto"/>
            <w:right w:val="none" w:sz="0" w:space="0" w:color="auto"/>
          </w:divBdr>
          <w:divsChild>
            <w:div w:id="983580419">
              <w:marLeft w:val="0"/>
              <w:marRight w:val="0"/>
              <w:marTop w:val="0"/>
              <w:marBottom w:val="0"/>
              <w:divBdr>
                <w:top w:val="none" w:sz="0" w:space="0" w:color="auto"/>
                <w:left w:val="none" w:sz="0" w:space="0" w:color="auto"/>
                <w:bottom w:val="none" w:sz="0" w:space="0" w:color="auto"/>
                <w:right w:val="none" w:sz="0" w:space="0" w:color="auto"/>
              </w:divBdr>
              <w:divsChild>
                <w:div w:id="1704208191">
                  <w:marLeft w:val="0"/>
                  <w:marRight w:val="0"/>
                  <w:marTop w:val="0"/>
                  <w:marBottom w:val="0"/>
                  <w:divBdr>
                    <w:top w:val="none" w:sz="0" w:space="0" w:color="auto"/>
                    <w:left w:val="none" w:sz="0" w:space="0" w:color="auto"/>
                    <w:bottom w:val="none" w:sz="0" w:space="0" w:color="auto"/>
                    <w:right w:val="none" w:sz="0" w:space="0" w:color="auto"/>
                  </w:divBdr>
                  <w:divsChild>
                    <w:div w:id="1243493666">
                      <w:marLeft w:val="0"/>
                      <w:marRight w:val="0"/>
                      <w:marTop w:val="0"/>
                      <w:marBottom w:val="0"/>
                      <w:divBdr>
                        <w:top w:val="none" w:sz="0" w:space="0" w:color="auto"/>
                        <w:left w:val="none" w:sz="0" w:space="0" w:color="auto"/>
                        <w:bottom w:val="none" w:sz="0" w:space="0" w:color="auto"/>
                        <w:right w:val="none" w:sz="0" w:space="0" w:color="auto"/>
                      </w:divBdr>
                      <w:divsChild>
                        <w:div w:id="1188979834">
                          <w:marLeft w:val="0"/>
                          <w:marRight w:val="0"/>
                          <w:marTop w:val="0"/>
                          <w:marBottom w:val="0"/>
                          <w:divBdr>
                            <w:top w:val="none" w:sz="0" w:space="0" w:color="auto"/>
                            <w:left w:val="none" w:sz="0" w:space="0" w:color="auto"/>
                            <w:bottom w:val="none" w:sz="0" w:space="0" w:color="auto"/>
                            <w:right w:val="none" w:sz="0" w:space="0" w:color="auto"/>
                          </w:divBdr>
                          <w:divsChild>
                            <w:div w:id="1241675322">
                              <w:marLeft w:val="0"/>
                              <w:marRight w:val="0"/>
                              <w:marTop w:val="0"/>
                              <w:marBottom w:val="0"/>
                              <w:divBdr>
                                <w:top w:val="none" w:sz="0" w:space="0" w:color="auto"/>
                                <w:left w:val="none" w:sz="0" w:space="0" w:color="auto"/>
                                <w:bottom w:val="none" w:sz="0" w:space="0" w:color="auto"/>
                                <w:right w:val="none" w:sz="0" w:space="0" w:color="auto"/>
                              </w:divBdr>
                              <w:divsChild>
                                <w:div w:id="901910437">
                                  <w:marLeft w:val="0"/>
                                  <w:marRight w:val="0"/>
                                  <w:marTop w:val="0"/>
                                  <w:marBottom w:val="0"/>
                                  <w:divBdr>
                                    <w:top w:val="none" w:sz="0" w:space="0" w:color="auto"/>
                                    <w:left w:val="none" w:sz="0" w:space="0" w:color="auto"/>
                                    <w:bottom w:val="none" w:sz="0" w:space="0" w:color="auto"/>
                                    <w:right w:val="none" w:sz="0" w:space="0" w:color="auto"/>
                                  </w:divBdr>
                                  <w:divsChild>
                                    <w:div w:id="707991071">
                                      <w:marLeft w:val="0"/>
                                      <w:marRight w:val="0"/>
                                      <w:marTop w:val="0"/>
                                      <w:marBottom w:val="0"/>
                                      <w:divBdr>
                                        <w:top w:val="none" w:sz="0" w:space="0" w:color="auto"/>
                                        <w:left w:val="none" w:sz="0" w:space="0" w:color="auto"/>
                                        <w:bottom w:val="none" w:sz="0" w:space="0" w:color="auto"/>
                                        <w:right w:val="none" w:sz="0" w:space="0" w:color="auto"/>
                                      </w:divBdr>
                                      <w:divsChild>
                                        <w:div w:id="719521296">
                                          <w:marLeft w:val="0"/>
                                          <w:marRight w:val="0"/>
                                          <w:marTop w:val="0"/>
                                          <w:marBottom w:val="0"/>
                                          <w:divBdr>
                                            <w:top w:val="none" w:sz="0" w:space="0" w:color="auto"/>
                                            <w:left w:val="none" w:sz="0" w:space="0" w:color="auto"/>
                                            <w:bottom w:val="none" w:sz="0" w:space="0" w:color="auto"/>
                                            <w:right w:val="none" w:sz="0" w:space="0" w:color="auto"/>
                                          </w:divBdr>
                                          <w:divsChild>
                                            <w:div w:id="2076586796">
                                              <w:marLeft w:val="0"/>
                                              <w:marRight w:val="0"/>
                                              <w:marTop w:val="0"/>
                                              <w:marBottom w:val="0"/>
                                              <w:divBdr>
                                                <w:top w:val="none" w:sz="0" w:space="0" w:color="auto"/>
                                                <w:left w:val="none" w:sz="0" w:space="0" w:color="auto"/>
                                                <w:bottom w:val="none" w:sz="0" w:space="0" w:color="auto"/>
                                                <w:right w:val="none" w:sz="0" w:space="0" w:color="auto"/>
                                              </w:divBdr>
                                              <w:divsChild>
                                                <w:div w:id="182591120">
                                                  <w:marLeft w:val="0"/>
                                                  <w:marRight w:val="90"/>
                                                  <w:marTop w:val="0"/>
                                                  <w:marBottom w:val="0"/>
                                                  <w:divBdr>
                                                    <w:top w:val="none" w:sz="0" w:space="0" w:color="auto"/>
                                                    <w:left w:val="none" w:sz="0" w:space="0" w:color="auto"/>
                                                    <w:bottom w:val="none" w:sz="0" w:space="0" w:color="auto"/>
                                                    <w:right w:val="none" w:sz="0" w:space="0" w:color="auto"/>
                                                  </w:divBdr>
                                                  <w:divsChild>
                                                    <w:div w:id="71506996">
                                                      <w:marLeft w:val="0"/>
                                                      <w:marRight w:val="0"/>
                                                      <w:marTop w:val="0"/>
                                                      <w:marBottom w:val="0"/>
                                                      <w:divBdr>
                                                        <w:top w:val="none" w:sz="0" w:space="0" w:color="auto"/>
                                                        <w:left w:val="none" w:sz="0" w:space="0" w:color="auto"/>
                                                        <w:bottom w:val="none" w:sz="0" w:space="0" w:color="auto"/>
                                                        <w:right w:val="none" w:sz="0" w:space="0" w:color="auto"/>
                                                      </w:divBdr>
                                                      <w:divsChild>
                                                        <w:div w:id="252395905">
                                                          <w:marLeft w:val="0"/>
                                                          <w:marRight w:val="0"/>
                                                          <w:marTop w:val="0"/>
                                                          <w:marBottom w:val="0"/>
                                                          <w:divBdr>
                                                            <w:top w:val="none" w:sz="0" w:space="0" w:color="auto"/>
                                                            <w:left w:val="none" w:sz="0" w:space="0" w:color="auto"/>
                                                            <w:bottom w:val="none" w:sz="0" w:space="0" w:color="auto"/>
                                                            <w:right w:val="none" w:sz="0" w:space="0" w:color="auto"/>
                                                          </w:divBdr>
                                                          <w:divsChild>
                                                            <w:div w:id="1537889753">
                                                              <w:marLeft w:val="0"/>
                                                              <w:marRight w:val="0"/>
                                                              <w:marTop w:val="0"/>
                                                              <w:marBottom w:val="0"/>
                                                              <w:divBdr>
                                                                <w:top w:val="none" w:sz="0" w:space="0" w:color="auto"/>
                                                                <w:left w:val="none" w:sz="0" w:space="0" w:color="auto"/>
                                                                <w:bottom w:val="none" w:sz="0" w:space="0" w:color="auto"/>
                                                                <w:right w:val="none" w:sz="0" w:space="0" w:color="auto"/>
                                                              </w:divBdr>
                                                              <w:divsChild>
                                                                <w:div w:id="1448616858">
                                                                  <w:marLeft w:val="0"/>
                                                                  <w:marRight w:val="0"/>
                                                                  <w:marTop w:val="0"/>
                                                                  <w:marBottom w:val="105"/>
                                                                  <w:divBdr>
                                                                    <w:top w:val="single" w:sz="6" w:space="0" w:color="EDEDED"/>
                                                                    <w:left w:val="single" w:sz="6" w:space="0" w:color="EDEDED"/>
                                                                    <w:bottom w:val="single" w:sz="6" w:space="0" w:color="EDEDED"/>
                                                                    <w:right w:val="single" w:sz="6" w:space="0" w:color="EDEDED"/>
                                                                  </w:divBdr>
                                                                  <w:divsChild>
                                                                    <w:div w:id="1369837795">
                                                                      <w:marLeft w:val="0"/>
                                                                      <w:marRight w:val="0"/>
                                                                      <w:marTop w:val="0"/>
                                                                      <w:marBottom w:val="0"/>
                                                                      <w:divBdr>
                                                                        <w:top w:val="none" w:sz="0" w:space="0" w:color="auto"/>
                                                                        <w:left w:val="none" w:sz="0" w:space="0" w:color="auto"/>
                                                                        <w:bottom w:val="none" w:sz="0" w:space="0" w:color="auto"/>
                                                                        <w:right w:val="none" w:sz="0" w:space="0" w:color="auto"/>
                                                                      </w:divBdr>
                                                                      <w:divsChild>
                                                                        <w:div w:id="1187061534">
                                                                          <w:marLeft w:val="0"/>
                                                                          <w:marRight w:val="0"/>
                                                                          <w:marTop w:val="0"/>
                                                                          <w:marBottom w:val="0"/>
                                                                          <w:divBdr>
                                                                            <w:top w:val="none" w:sz="0" w:space="0" w:color="auto"/>
                                                                            <w:left w:val="none" w:sz="0" w:space="0" w:color="auto"/>
                                                                            <w:bottom w:val="none" w:sz="0" w:space="0" w:color="auto"/>
                                                                            <w:right w:val="none" w:sz="0" w:space="0" w:color="auto"/>
                                                                          </w:divBdr>
                                                                          <w:divsChild>
                                                                            <w:div w:id="1565219471">
                                                                              <w:marLeft w:val="0"/>
                                                                              <w:marRight w:val="0"/>
                                                                              <w:marTop w:val="0"/>
                                                                              <w:marBottom w:val="0"/>
                                                                              <w:divBdr>
                                                                                <w:top w:val="none" w:sz="0" w:space="0" w:color="auto"/>
                                                                                <w:left w:val="none" w:sz="0" w:space="0" w:color="auto"/>
                                                                                <w:bottom w:val="none" w:sz="0" w:space="0" w:color="auto"/>
                                                                                <w:right w:val="none" w:sz="0" w:space="0" w:color="auto"/>
                                                                              </w:divBdr>
                                                                              <w:divsChild>
                                                                                <w:div w:id="1625962329">
                                                                                  <w:marLeft w:val="180"/>
                                                                                  <w:marRight w:val="180"/>
                                                                                  <w:marTop w:val="0"/>
                                                                                  <w:marBottom w:val="0"/>
                                                                                  <w:divBdr>
                                                                                    <w:top w:val="none" w:sz="0" w:space="0" w:color="auto"/>
                                                                                    <w:left w:val="none" w:sz="0" w:space="0" w:color="auto"/>
                                                                                    <w:bottom w:val="none" w:sz="0" w:space="0" w:color="auto"/>
                                                                                    <w:right w:val="none" w:sz="0" w:space="0" w:color="auto"/>
                                                                                  </w:divBdr>
                                                                                  <w:divsChild>
                                                                                    <w:div w:id="2057240632">
                                                                                      <w:marLeft w:val="0"/>
                                                                                      <w:marRight w:val="0"/>
                                                                                      <w:marTop w:val="0"/>
                                                                                      <w:marBottom w:val="0"/>
                                                                                      <w:divBdr>
                                                                                        <w:top w:val="none" w:sz="0" w:space="0" w:color="auto"/>
                                                                                        <w:left w:val="none" w:sz="0" w:space="0" w:color="auto"/>
                                                                                        <w:bottom w:val="none" w:sz="0" w:space="0" w:color="auto"/>
                                                                                        <w:right w:val="none" w:sz="0" w:space="0" w:color="auto"/>
                                                                                      </w:divBdr>
                                                                                      <w:divsChild>
                                                                                        <w:div w:id="1516261655">
                                                                                          <w:marLeft w:val="0"/>
                                                                                          <w:marRight w:val="0"/>
                                                                                          <w:marTop w:val="0"/>
                                                                                          <w:marBottom w:val="0"/>
                                                                                          <w:divBdr>
                                                                                            <w:top w:val="none" w:sz="0" w:space="0" w:color="auto"/>
                                                                                            <w:left w:val="none" w:sz="0" w:space="0" w:color="auto"/>
                                                                                            <w:bottom w:val="none" w:sz="0" w:space="0" w:color="auto"/>
                                                                                            <w:right w:val="none" w:sz="0" w:space="0" w:color="auto"/>
                                                                                          </w:divBdr>
                                                                                          <w:divsChild>
                                                                                            <w:div w:id="13796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458465">
      <w:bodyDiv w:val="1"/>
      <w:marLeft w:val="0"/>
      <w:marRight w:val="0"/>
      <w:marTop w:val="0"/>
      <w:marBottom w:val="0"/>
      <w:divBdr>
        <w:top w:val="none" w:sz="0" w:space="0" w:color="auto"/>
        <w:left w:val="none" w:sz="0" w:space="0" w:color="auto"/>
        <w:bottom w:val="none" w:sz="0" w:space="0" w:color="auto"/>
        <w:right w:val="none" w:sz="0" w:space="0" w:color="auto"/>
      </w:divBdr>
    </w:div>
    <w:div w:id="1451506989">
      <w:bodyDiv w:val="1"/>
      <w:marLeft w:val="0"/>
      <w:marRight w:val="0"/>
      <w:marTop w:val="0"/>
      <w:marBottom w:val="0"/>
      <w:divBdr>
        <w:top w:val="none" w:sz="0" w:space="0" w:color="auto"/>
        <w:left w:val="none" w:sz="0" w:space="0" w:color="auto"/>
        <w:bottom w:val="none" w:sz="0" w:space="0" w:color="auto"/>
        <w:right w:val="none" w:sz="0" w:space="0" w:color="auto"/>
      </w:divBdr>
    </w:div>
    <w:div w:id="1604072300">
      <w:bodyDiv w:val="1"/>
      <w:marLeft w:val="0"/>
      <w:marRight w:val="0"/>
      <w:marTop w:val="0"/>
      <w:marBottom w:val="0"/>
      <w:divBdr>
        <w:top w:val="none" w:sz="0" w:space="0" w:color="auto"/>
        <w:left w:val="none" w:sz="0" w:space="0" w:color="auto"/>
        <w:bottom w:val="none" w:sz="0" w:space="0" w:color="auto"/>
        <w:right w:val="none" w:sz="0" w:space="0" w:color="auto"/>
      </w:divBdr>
    </w:div>
    <w:div w:id="1749840014">
      <w:bodyDiv w:val="1"/>
      <w:marLeft w:val="0"/>
      <w:marRight w:val="0"/>
      <w:marTop w:val="0"/>
      <w:marBottom w:val="0"/>
      <w:divBdr>
        <w:top w:val="none" w:sz="0" w:space="0" w:color="auto"/>
        <w:left w:val="none" w:sz="0" w:space="0" w:color="auto"/>
        <w:bottom w:val="none" w:sz="0" w:space="0" w:color="auto"/>
        <w:right w:val="none" w:sz="0" w:space="0" w:color="auto"/>
      </w:divBdr>
    </w:div>
    <w:div w:id="1827822287">
      <w:bodyDiv w:val="1"/>
      <w:marLeft w:val="0"/>
      <w:marRight w:val="0"/>
      <w:marTop w:val="0"/>
      <w:marBottom w:val="0"/>
      <w:divBdr>
        <w:top w:val="none" w:sz="0" w:space="0" w:color="auto"/>
        <w:left w:val="none" w:sz="0" w:space="0" w:color="auto"/>
        <w:bottom w:val="none" w:sz="0" w:space="0" w:color="auto"/>
        <w:right w:val="none" w:sz="0" w:space="0" w:color="auto"/>
      </w:divBdr>
    </w:div>
    <w:div w:id="1834446988">
      <w:bodyDiv w:val="1"/>
      <w:marLeft w:val="0"/>
      <w:marRight w:val="0"/>
      <w:marTop w:val="0"/>
      <w:marBottom w:val="0"/>
      <w:divBdr>
        <w:top w:val="none" w:sz="0" w:space="0" w:color="auto"/>
        <w:left w:val="none" w:sz="0" w:space="0" w:color="auto"/>
        <w:bottom w:val="none" w:sz="0" w:space="0" w:color="auto"/>
        <w:right w:val="none" w:sz="0" w:space="0" w:color="auto"/>
      </w:divBdr>
    </w:div>
    <w:div w:id="1927415315">
      <w:bodyDiv w:val="1"/>
      <w:marLeft w:val="0"/>
      <w:marRight w:val="0"/>
      <w:marTop w:val="0"/>
      <w:marBottom w:val="0"/>
      <w:divBdr>
        <w:top w:val="none" w:sz="0" w:space="0" w:color="auto"/>
        <w:left w:val="none" w:sz="0" w:space="0" w:color="auto"/>
        <w:bottom w:val="none" w:sz="0" w:space="0" w:color="auto"/>
        <w:right w:val="none" w:sz="0" w:space="0" w:color="auto"/>
      </w:divBdr>
    </w:div>
    <w:div w:id="2094089044">
      <w:bodyDiv w:val="1"/>
      <w:marLeft w:val="0"/>
      <w:marRight w:val="0"/>
      <w:marTop w:val="0"/>
      <w:marBottom w:val="0"/>
      <w:divBdr>
        <w:top w:val="none" w:sz="0" w:space="0" w:color="auto"/>
        <w:left w:val="none" w:sz="0" w:space="0" w:color="auto"/>
        <w:bottom w:val="none" w:sz="0" w:space="0" w:color="auto"/>
        <w:right w:val="none" w:sz="0" w:space="0" w:color="auto"/>
      </w:divBdr>
    </w:div>
    <w:div w:id="2104300774">
      <w:bodyDiv w:val="1"/>
      <w:marLeft w:val="0"/>
      <w:marRight w:val="0"/>
      <w:marTop w:val="0"/>
      <w:marBottom w:val="0"/>
      <w:divBdr>
        <w:top w:val="none" w:sz="0" w:space="0" w:color="auto"/>
        <w:left w:val="none" w:sz="0" w:space="0" w:color="auto"/>
        <w:bottom w:val="none" w:sz="0" w:space="0" w:color="auto"/>
        <w:right w:val="none" w:sz="0" w:space="0" w:color="auto"/>
      </w:divBdr>
      <w:divsChild>
        <w:div w:id="1915505622">
          <w:marLeft w:val="0"/>
          <w:marRight w:val="0"/>
          <w:marTop w:val="0"/>
          <w:marBottom w:val="0"/>
          <w:divBdr>
            <w:top w:val="none" w:sz="0" w:space="0" w:color="auto"/>
            <w:left w:val="none" w:sz="0" w:space="0" w:color="auto"/>
            <w:bottom w:val="none" w:sz="0" w:space="0" w:color="auto"/>
            <w:right w:val="none" w:sz="0" w:space="0" w:color="auto"/>
          </w:divBdr>
          <w:divsChild>
            <w:div w:id="1763138960">
              <w:marLeft w:val="0"/>
              <w:marRight w:val="0"/>
              <w:marTop w:val="0"/>
              <w:marBottom w:val="0"/>
              <w:divBdr>
                <w:top w:val="none" w:sz="0" w:space="0" w:color="auto"/>
                <w:left w:val="none" w:sz="0" w:space="0" w:color="auto"/>
                <w:bottom w:val="none" w:sz="0" w:space="0" w:color="auto"/>
                <w:right w:val="none" w:sz="0" w:space="0" w:color="auto"/>
              </w:divBdr>
              <w:divsChild>
                <w:div w:id="1918325398">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1890149656">
                          <w:marLeft w:val="0"/>
                          <w:marRight w:val="0"/>
                          <w:marTop w:val="0"/>
                          <w:marBottom w:val="0"/>
                          <w:divBdr>
                            <w:top w:val="none" w:sz="0" w:space="0" w:color="auto"/>
                            <w:left w:val="none" w:sz="0" w:space="0" w:color="auto"/>
                            <w:bottom w:val="none" w:sz="0" w:space="0" w:color="auto"/>
                            <w:right w:val="none" w:sz="0" w:space="0" w:color="auto"/>
                          </w:divBdr>
                          <w:divsChild>
                            <w:div w:id="27990918">
                              <w:marLeft w:val="0"/>
                              <w:marRight w:val="0"/>
                              <w:marTop w:val="0"/>
                              <w:marBottom w:val="0"/>
                              <w:divBdr>
                                <w:top w:val="none" w:sz="0" w:space="0" w:color="auto"/>
                                <w:left w:val="none" w:sz="0" w:space="0" w:color="auto"/>
                                <w:bottom w:val="none" w:sz="0" w:space="0" w:color="auto"/>
                                <w:right w:val="none" w:sz="0" w:space="0" w:color="auto"/>
                              </w:divBdr>
                              <w:divsChild>
                                <w:div w:id="300382226">
                                  <w:marLeft w:val="0"/>
                                  <w:marRight w:val="0"/>
                                  <w:marTop w:val="0"/>
                                  <w:marBottom w:val="0"/>
                                  <w:divBdr>
                                    <w:top w:val="none" w:sz="0" w:space="0" w:color="auto"/>
                                    <w:left w:val="none" w:sz="0" w:space="0" w:color="auto"/>
                                    <w:bottom w:val="none" w:sz="0" w:space="0" w:color="auto"/>
                                    <w:right w:val="none" w:sz="0" w:space="0" w:color="auto"/>
                                  </w:divBdr>
                                  <w:divsChild>
                                    <w:div w:id="1017469108">
                                      <w:marLeft w:val="0"/>
                                      <w:marRight w:val="0"/>
                                      <w:marTop w:val="0"/>
                                      <w:marBottom w:val="0"/>
                                      <w:divBdr>
                                        <w:top w:val="none" w:sz="0" w:space="0" w:color="auto"/>
                                        <w:left w:val="none" w:sz="0" w:space="0" w:color="auto"/>
                                        <w:bottom w:val="none" w:sz="0" w:space="0" w:color="auto"/>
                                        <w:right w:val="none" w:sz="0" w:space="0" w:color="auto"/>
                                      </w:divBdr>
                                      <w:divsChild>
                                        <w:div w:id="1108965760">
                                          <w:marLeft w:val="0"/>
                                          <w:marRight w:val="0"/>
                                          <w:marTop w:val="0"/>
                                          <w:marBottom w:val="0"/>
                                          <w:divBdr>
                                            <w:top w:val="none" w:sz="0" w:space="0" w:color="auto"/>
                                            <w:left w:val="none" w:sz="0" w:space="0" w:color="auto"/>
                                            <w:bottom w:val="none" w:sz="0" w:space="0" w:color="auto"/>
                                            <w:right w:val="none" w:sz="0" w:space="0" w:color="auto"/>
                                          </w:divBdr>
                                          <w:divsChild>
                                            <w:div w:id="1643726785">
                                              <w:marLeft w:val="0"/>
                                              <w:marRight w:val="0"/>
                                              <w:marTop w:val="0"/>
                                              <w:marBottom w:val="0"/>
                                              <w:divBdr>
                                                <w:top w:val="none" w:sz="0" w:space="0" w:color="auto"/>
                                                <w:left w:val="none" w:sz="0" w:space="0" w:color="auto"/>
                                                <w:bottom w:val="none" w:sz="0" w:space="0" w:color="auto"/>
                                                <w:right w:val="none" w:sz="0" w:space="0" w:color="auto"/>
                                              </w:divBdr>
                                              <w:divsChild>
                                                <w:div w:id="2097744746">
                                                  <w:marLeft w:val="0"/>
                                                  <w:marRight w:val="90"/>
                                                  <w:marTop w:val="0"/>
                                                  <w:marBottom w:val="0"/>
                                                  <w:divBdr>
                                                    <w:top w:val="none" w:sz="0" w:space="0" w:color="auto"/>
                                                    <w:left w:val="none" w:sz="0" w:space="0" w:color="auto"/>
                                                    <w:bottom w:val="none" w:sz="0" w:space="0" w:color="auto"/>
                                                    <w:right w:val="none" w:sz="0" w:space="0" w:color="auto"/>
                                                  </w:divBdr>
                                                  <w:divsChild>
                                                    <w:div w:id="1081954046">
                                                      <w:marLeft w:val="0"/>
                                                      <w:marRight w:val="0"/>
                                                      <w:marTop w:val="0"/>
                                                      <w:marBottom w:val="0"/>
                                                      <w:divBdr>
                                                        <w:top w:val="none" w:sz="0" w:space="0" w:color="auto"/>
                                                        <w:left w:val="none" w:sz="0" w:space="0" w:color="auto"/>
                                                        <w:bottom w:val="none" w:sz="0" w:space="0" w:color="auto"/>
                                                        <w:right w:val="none" w:sz="0" w:space="0" w:color="auto"/>
                                                      </w:divBdr>
                                                      <w:divsChild>
                                                        <w:div w:id="1342930374">
                                                          <w:marLeft w:val="0"/>
                                                          <w:marRight w:val="0"/>
                                                          <w:marTop w:val="0"/>
                                                          <w:marBottom w:val="0"/>
                                                          <w:divBdr>
                                                            <w:top w:val="none" w:sz="0" w:space="0" w:color="auto"/>
                                                            <w:left w:val="none" w:sz="0" w:space="0" w:color="auto"/>
                                                            <w:bottom w:val="none" w:sz="0" w:space="0" w:color="auto"/>
                                                            <w:right w:val="none" w:sz="0" w:space="0" w:color="auto"/>
                                                          </w:divBdr>
                                                          <w:divsChild>
                                                            <w:div w:id="1234778632">
                                                              <w:marLeft w:val="0"/>
                                                              <w:marRight w:val="0"/>
                                                              <w:marTop w:val="0"/>
                                                              <w:marBottom w:val="0"/>
                                                              <w:divBdr>
                                                                <w:top w:val="none" w:sz="0" w:space="0" w:color="auto"/>
                                                                <w:left w:val="none" w:sz="0" w:space="0" w:color="auto"/>
                                                                <w:bottom w:val="none" w:sz="0" w:space="0" w:color="auto"/>
                                                                <w:right w:val="none" w:sz="0" w:space="0" w:color="auto"/>
                                                              </w:divBdr>
                                                              <w:divsChild>
                                                                <w:div w:id="1563448014">
                                                                  <w:marLeft w:val="0"/>
                                                                  <w:marRight w:val="0"/>
                                                                  <w:marTop w:val="0"/>
                                                                  <w:marBottom w:val="105"/>
                                                                  <w:divBdr>
                                                                    <w:top w:val="single" w:sz="6" w:space="0" w:color="EDEDED"/>
                                                                    <w:left w:val="single" w:sz="6" w:space="0" w:color="EDEDED"/>
                                                                    <w:bottom w:val="single" w:sz="6" w:space="0" w:color="EDEDED"/>
                                                                    <w:right w:val="single" w:sz="6" w:space="0" w:color="EDEDED"/>
                                                                  </w:divBdr>
                                                                  <w:divsChild>
                                                                    <w:div w:id="1900969785">
                                                                      <w:marLeft w:val="0"/>
                                                                      <w:marRight w:val="0"/>
                                                                      <w:marTop w:val="0"/>
                                                                      <w:marBottom w:val="0"/>
                                                                      <w:divBdr>
                                                                        <w:top w:val="none" w:sz="0" w:space="0" w:color="auto"/>
                                                                        <w:left w:val="none" w:sz="0" w:space="0" w:color="auto"/>
                                                                        <w:bottom w:val="none" w:sz="0" w:space="0" w:color="auto"/>
                                                                        <w:right w:val="none" w:sz="0" w:space="0" w:color="auto"/>
                                                                      </w:divBdr>
                                                                      <w:divsChild>
                                                                        <w:div w:id="731394965">
                                                                          <w:marLeft w:val="0"/>
                                                                          <w:marRight w:val="0"/>
                                                                          <w:marTop w:val="0"/>
                                                                          <w:marBottom w:val="0"/>
                                                                          <w:divBdr>
                                                                            <w:top w:val="none" w:sz="0" w:space="0" w:color="auto"/>
                                                                            <w:left w:val="none" w:sz="0" w:space="0" w:color="auto"/>
                                                                            <w:bottom w:val="none" w:sz="0" w:space="0" w:color="auto"/>
                                                                            <w:right w:val="none" w:sz="0" w:space="0" w:color="auto"/>
                                                                          </w:divBdr>
                                                                          <w:divsChild>
                                                                            <w:div w:id="378895330">
                                                                              <w:marLeft w:val="0"/>
                                                                              <w:marRight w:val="0"/>
                                                                              <w:marTop w:val="0"/>
                                                                              <w:marBottom w:val="0"/>
                                                                              <w:divBdr>
                                                                                <w:top w:val="none" w:sz="0" w:space="0" w:color="auto"/>
                                                                                <w:left w:val="none" w:sz="0" w:space="0" w:color="auto"/>
                                                                                <w:bottom w:val="none" w:sz="0" w:space="0" w:color="auto"/>
                                                                                <w:right w:val="none" w:sz="0" w:space="0" w:color="auto"/>
                                                                              </w:divBdr>
                                                                              <w:divsChild>
                                                                                <w:div w:id="444815070">
                                                                                  <w:marLeft w:val="180"/>
                                                                                  <w:marRight w:val="180"/>
                                                                                  <w:marTop w:val="0"/>
                                                                                  <w:marBottom w:val="0"/>
                                                                                  <w:divBdr>
                                                                                    <w:top w:val="none" w:sz="0" w:space="0" w:color="auto"/>
                                                                                    <w:left w:val="none" w:sz="0" w:space="0" w:color="auto"/>
                                                                                    <w:bottom w:val="none" w:sz="0" w:space="0" w:color="auto"/>
                                                                                    <w:right w:val="none" w:sz="0" w:space="0" w:color="auto"/>
                                                                                  </w:divBdr>
                                                                                  <w:divsChild>
                                                                                    <w:div w:id="1789663615">
                                                                                      <w:marLeft w:val="0"/>
                                                                                      <w:marRight w:val="0"/>
                                                                                      <w:marTop w:val="0"/>
                                                                                      <w:marBottom w:val="0"/>
                                                                                      <w:divBdr>
                                                                                        <w:top w:val="none" w:sz="0" w:space="0" w:color="auto"/>
                                                                                        <w:left w:val="none" w:sz="0" w:space="0" w:color="auto"/>
                                                                                        <w:bottom w:val="none" w:sz="0" w:space="0" w:color="auto"/>
                                                                                        <w:right w:val="none" w:sz="0" w:space="0" w:color="auto"/>
                                                                                      </w:divBdr>
                                                                                      <w:divsChild>
                                                                                        <w:div w:id="554242429">
                                                                                          <w:marLeft w:val="0"/>
                                                                                          <w:marRight w:val="0"/>
                                                                                          <w:marTop w:val="0"/>
                                                                                          <w:marBottom w:val="0"/>
                                                                                          <w:divBdr>
                                                                                            <w:top w:val="none" w:sz="0" w:space="0" w:color="auto"/>
                                                                                            <w:left w:val="none" w:sz="0" w:space="0" w:color="auto"/>
                                                                                            <w:bottom w:val="none" w:sz="0" w:space="0" w:color="auto"/>
                                                                                            <w:right w:val="none" w:sz="0" w:space="0" w:color="auto"/>
                                                                                          </w:divBdr>
                                                                                          <w:divsChild>
                                                                                            <w:div w:id="13314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knutepunktet.scout.no"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einar.klokk@sykkylven.kommune.n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speiding.no/grafikk/teknisk/forbundsmerke.png"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1FD5C51A</Template>
  <TotalTime>195</TotalTime>
  <Pages>1</Pages>
  <Words>4204</Words>
  <Characters>22282</Characters>
  <Application>Microsoft Office Word</Application>
  <DocSecurity>0</DocSecurity>
  <Lines>185</Lines>
  <Paragraphs>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administrator</cp:lastModifiedBy>
  <cp:revision>8</cp:revision>
  <cp:lastPrinted>2012-01-13T08:53:00Z</cp:lastPrinted>
  <dcterms:created xsi:type="dcterms:W3CDTF">2012-01-13T06:30:00Z</dcterms:created>
  <dcterms:modified xsi:type="dcterms:W3CDTF">2012-01-13T12:11:00Z</dcterms:modified>
</cp:coreProperties>
</file>